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22F47" w14:textId="77777777" w:rsidR="0000735E" w:rsidRPr="00912D24" w:rsidRDefault="0000735E" w:rsidP="00912D24">
      <w:pPr>
        <w:spacing w:after="0" w:line="240" w:lineRule="auto"/>
        <w:ind w:left="4678"/>
        <w:rPr>
          <w:rFonts w:ascii="Arial" w:hAnsi="Arial" w:cs="Arial"/>
          <w:sz w:val="18"/>
          <w:szCs w:val="18"/>
          <w:vertAlign w:val="subscript"/>
        </w:rPr>
      </w:pPr>
    </w:p>
    <w:p w14:paraId="013CB1AE" w14:textId="77777777" w:rsidR="00EB2493" w:rsidRDefault="00EB2493" w:rsidP="00EB2493"/>
    <w:p w14:paraId="2118D5E9" w14:textId="77777777" w:rsidR="003647CC" w:rsidRDefault="003647CC" w:rsidP="00B726CB">
      <w:pPr>
        <w:rPr>
          <w:rFonts w:ascii="Arial" w:hAnsi="Arial" w:cs="Arial"/>
          <w:b/>
          <w:color w:val="3E5118"/>
          <w:sz w:val="34"/>
          <w:szCs w:val="34"/>
        </w:rPr>
      </w:pPr>
    </w:p>
    <w:p w14:paraId="2956D3B0" w14:textId="7030F44B" w:rsidR="00135AFF" w:rsidRPr="00F121E6" w:rsidRDefault="001F216B" w:rsidP="00B726CB">
      <w:pPr>
        <w:rPr>
          <w:rFonts w:ascii="Centaur" w:hAnsi="Centaur"/>
          <w:sz w:val="28"/>
          <w:szCs w:val="28"/>
        </w:rPr>
      </w:pP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745F590" wp14:editId="13E36698">
                <wp:simplePos x="0" y="0"/>
                <wp:positionH relativeFrom="margin">
                  <wp:align>left</wp:align>
                </wp:positionH>
                <wp:positionV relativeFrom="page">
                  <wp:posOffset>1952625</wp:posOffset>
                </wp:positionV>
                <wp:extent cx="2654300" cy="309880"/>
                <wp:effectExtent l="0" t="0" r="0" b="0"/>
                <wp:wrapThrough wrapText="bothSides">
                  <wp:wrapPolygon edited="0">
                    <wp:start x="310" y="0"/>
                    <wp:lineTo x="310" y="19918"/>
                    <wp:lineTo x="21083" y="19918"/>
                    <wp:lineTo x="21083" y="0"/>
                    <wp:lineTo x="310" y="0"/>
                  </wp:wrapPolygon>
                </wp:wrapThrough>
                <wp:docPr id="862731167" name="Textrut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300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CCF307" w14:textId="2B1F5DED" w:rsidR="00F32CEF" w:rsidRPr="006D3DCE" w:rsidRDefault="00F32CEF" w:rsidP="00F32CE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PRESSMEDDELANDE </w:t>
                            </w:r>
                            <w:r w:rsidR="009E69F1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20</w:t>
                            </w:r>
                            <w:r w:rsidR="00A128CA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2</w:t>
                            </w:r>
                            <w:r w:rsidR="00F07F0D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6</w:t>
                            </w:r>
                            <w:r w:rsidR="000B6F78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-1</w:t>
                            </w:r>
                            <w:r w:rsidR="004212FE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0</w:t>
                            </w:r>
                            <w:r w:rsidR="000B6F78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  <w:r w:rsidR="00F121E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21</w:t>
                            </w:r>
                          </w:p>
                          <w:p w14:paraId="73940D63" w14:textId="77777777" w:rsidR="00F32CEF" w:rsidRDefault="00F32CEF" w:rsidP="00F32CE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45F590" id="_x0000_t202" coordsize="21600,21600" o:spt="202" path="m,l,21600r21600,l21600,xe">
                <v:stroke joinstyle="miter"/>
                <v:path gradientshapeok="t" o:connecttype="rect"/>
              </v:shapetype>
              <v:shape id="Textruta 3" o:spid="_x0000_s1026" type="#_x0000_t202" style="position:absolute;margin-left:0;margin-top:153.75pt;width:209pt;height:24.4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" filled="f" stroked="f">
                <v:textbox>
                  <w:txbxContent>
                    <w:p w14:paraId="0ACCF307" w14:textId="2B1F5DED" w:rsidR="00F32CEF" w:rsidRPr="006D3DCE" w:rsidRDefault="00F32CEF" w:rsidP="00F32CEF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PRESSMEDDELANDE </w:t>
                      </w:r>
                      <w:r w:rsidR="009E69F1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20</w:t>
                      </w:r>
                      <w:r w:rsidR="00A128CA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2</w:t>
                      </w:r>
                      <w:r w:rsidR="00F07F0D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6</w:t>
                      </w:r>
                      <w:r w:rsidR="000B6F78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-1</w:t>
                      </w:r>
                      <w:r w:rsidR="004212FE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0</w:t>
                      </w:r>
                      <w:r w:rsidR="000B6F78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-</w:t>
                      </w:r>
                      <w:r w:rsidR="00F121E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21</w:t>
                      </w:r>
                    </w:p>
                    <w:p w14:paraId="73940D63" w14:textId="77777777" w:rsidR="00F32CEF" w:rsidRDefault="00F32CEF" w:rsidP="00F32CEF"/>
                  </w:txbxContent>
                </v:textbox>
                <w10:wrap type="through" anchorx="margin" anchory="page"/>
              </v:shape>
            </w:pict>
          </mc:Fallback>
        </mc:AlternateContent>
      </w:r>
      <w:r w:rsidR="00CB068B">
        <w:rPr>
          <w:rFonts w:ascii="Arial" w:hAnsi="Arial" w:cs="Arial"/>
          <w:b/>
          <w:color w:val="3E5118"/>
          <w:sz w:val="34"/>
          <w:szCs w:val="34"/>
        </w:rPr>
        <w:t xml:space="preserve">70 miljoner till </w:t>
      </w:r>
      <w:r w:rsidR="00B726CB">
        <w:rPr>
          <w:rFonts w:ascii="Arial" w:hAnsi="Arial" w:cs="Arial"/>
          <w:b/>
          <w:color w:val="3E5118"/>
          <w:sz w:val="34"/>
          <w:szCs w:val="34"/>
        </w:rPr>
        <w:t>forsknings</w:t>
      </w:r>
      <w:r w:rsidR="00CB068B">
        <w:rPr>
          <w:rFonts w:ascii="Arial" w:hAnsi="Arial" w:cs="Arial"/>
          <w:b/>
          <w:color w:val="3E5118"/>
          <w:sz w:val="34"/>
          <w:szCs w:val="34"/>
        </w:rPr>
        <w:t xml:space="preserve">centrum </w:t>
      </w:r>
      <w:r w:rsidR="00542F9B">
        <w:rPr>
          <w:rFonts w:ascii="Arial" w:hAnsi="Arial" w:cs="Arial"/>
          <w:b/>
          <w:color w:val="3E5118"/>
          <w:sz w:val="34"/>
          <w:szCs w:val="34"/>
        </w:rPr>
        <w:t>för fiberoptisk           marin mätteknik</w:t>
      </w:r>
    </w:p>
    <w:p w14:paraId="21C9CA98" w14:textId="51662834" w:rsidR="00AD0045" w:rsidRDefault="005B537F" w:rsidP="00AD0045">
      <w:pPr>
        <w:rPr>
          <w:rFonts w:ascii="Arial" w:hAnsi="Arial" w:cs="Arial"/>
          <w:b/>
          <w:bCs/>
          <w:color w:val="333333"/>
          <w:lang w:eastAsia="sv-SE"/>
        </w:rPr>
      </w:pPr>
      <w:r>
        <w:rPr>
          <w:rFonts w:ascii="Arial" w:hAnsi="Arial" w:cs="Arial"/>
          <w:b/>
          <w:bCs/>
          <w:color w:val="333333"/>
          <w:lang w:eastAsia="sv-SE"/>
        </w:rPr>
        <w:t>Utlysningen ”Fiberoptisk mätteknik för marin forskning</w:t>
      </w:r>
      <w:r w:rsidR="00227E07">
        <w:rPr>
          <w:rFonts w:ascii="Arial" w:hAnsi="Arial" w:cs="Arial"/>
          <w:b/>
          <w:bCs/>
          <w:color w:val="333333"/>
          <w:lang w:eastAsia="sv-SE"/>
        </w:rPr>
        <w:t>”</w:t>
      </w:r>
      <w:r w:rsidR="00F50834">
        <w:rPr>
          <w:rFonts w:ascii="Arial" w:hAnsi="Arial" w:cs="Arial"/>
          <w:b/>
          <w:bCs/>
          <w:color w:val="333333"/>
          <w:lang w:eastAsia="sv-SE"/>
        </w:rPr>
        <w:t xml:space="preserve"> ingår i Stiftelsen för Strategisk Forskning</w:t>
      </w:r>
      <w:r w:rsidR="00574D8C">
        <w:rPr>
          <w:rFonts w:ascii="Arial" w:hAnsi="Arial" w:cs="Arial"/>
          <w:b/>
          <w:bCs/>
          <w:color w:val="333333"/>
          <w:lang w:eastAsia="sv-SE"/>
        </w:rPr>
        <w:t>, SSF:s</w:t>
      </w:r>
      <w:r w:rsidR="00E55268">
        <w:rPr>
          <w:rFonts w:ascii="Arial" w:hAnsi="Arial" w:cs="Arial"/>
          <w:b/>
          <w:bCs/>
          <w:color w:val="333333"/>
          <w:lang w:eastAsia="sv-SE"/>
        </w:rPr>
        <w:t xml:space="preserve"> satsning</w:t>
      </w:r>
      <w:r w:rsidR="00F50834">
        <w:rPr>
          <w:rFonts w:ascii="Arial" w:hAnsi="Arial" w:cs="Arial"/>
          <w:b/>
          <w:bCs/>
          <w:color w:val="333333"/>
          <w:lang w:eastAsia="sv-SE"/>
        </w:rPr>
        <w:t xml:space="preserve"> på strategiska forskningscentrum</w:t>
      </w:r>
      <w:r w:rsidR="00000CBA">
        <w:rPr>
          <w:rFonts w:ascii="Arial" w:hAnsi="Arial" w:cs="Arial"/>
          <w:b/>
          <w:bCs/>
          <w:color w:val="333333"/>
          <w:lang w:eastAsia="sv-SE"/>
        </w:rPr>
        <w:t xml:space="preserve">. </w:t>
      </w:r>
      <w:r w:rsidR="00844D4B">
        <w:rPr>
          <w:rFonts w:ascii="Arial" w:hAnsi="Arial" w:cs="Arial"/>
          <w:b/>
          <w:bCs/>
          <w:color w:val="333333"/>
          <w:lang w:eastAsia="sv-SE"/>
        </w:rPr>
        <w:t>Målet är att ut</w:t>
      </w:r>
      <w:r w:rsidR="00723493">
        <w:rPr>
          <w:rFonts w:ascii="Arial" w:hAnsi="Arial" w:cs="Arial"/>
          <w:b/>
          <w:bCs/>
          <w:color w:val="333333"/>
          <w:lang w:eastAsia="sv-SE"/>
        </w:rPr>
        <w:t xml:space="preserve">veckla </w:t>
      </w:r>
      <w:r w:rsidR="003E2F66">
        <w:rPr>
          <w:rFonts w:ascii="Arial" w:hAnsi="Arial" w:cs="Arial"/>
          <w:b/>
          <w:bCs/>
          <w:color w:val="333333"/>
          <w:lang w:eastAsia="sv-SE"/>
        </w:rPr>
        <w:t>avancerad</w:t>
      </w:r>
      <w:r w:rsidR="00625BCD">
        <w:rPr>
          <w:rFonts w:ascii="Arial" w:hAnsi="Arial" w:cs="Arial"/>
          <w:b/>
          <w:bCs/>
          <w:color w:val="333333"/>
          <w:lang w:eastAsia="sv-SE"/>
        </w:rPr>
        <w:t xml:space="preserve"> </w:t>
      </w:r>
      <w:r w:rsidR="003E2F66">
        <w:rPr>
          <w:rFonts w:ascii="Arial" w:hAnsi="Arial" w:cs="Arial"/>
          <w:b/>
          <w:bCs/>
          <w:color w:val="333333"/>
          <w:lang w:eastAsia="sv-SE"/>
        </w:rPr>
        <w:t>sensorteknik</w:t>
      </w:r>
      <w:r w:rsidR="00625BCD">
        <w:rPr>
          <w:rFonts w:ascii="Arial" w:hAnsi="Arial" w:cs="Arial"/>
          <w:b/>
          <w:bCs/>
          <w:color w:val="333333"/>
          <w:lang w:eastAsia="sv-SE"/>
        </w:rPr>
        <w:t xml:space="preserve"> som kan användas</w:t>
      </w:r>
      <w:r w:rsidR="004926C9">
        <w:rPr>
          <w:rFonts w:ascii="Arial" w:hAnsi="Arial" w:cs="Arial"/>
          <w:b/>
          <w:bCs/>
          <w:color w:val="333333"/>
          <w:lang w:eastAsia="sv-SE"/>
        </w:rPr>
        <w:t xml:space="preserve"> i</w:t>
      </w:r>
      <w:r w:rsidR="00557BB0">
        <w:rPr>
          <w:rFonts w:ascii="Arial" w:hAnsi="Arial" w:cs="Arial"/>
          <w:b/>
          <w:bCs/>
          <w:color w:val="333333"/>
          <w:lang w:eastAsia="sv-SE"/>
        </w:rPr>
        <w:t xml:space="preserve"> </w:t>
      </w:r>
      <w:r w:rsidR="009D708E">
        <w:rPr>
          <w:rFonts w:ascii="Arial" w:hAnsi="Arial" w:cs="Arial"/>
          <w:b/>
          <w:bCs/>
          <w:color w:val="333333"/>
          <w:lang w:eastAsia="sv-SE"/>
        </w:rPr>
        <w:t>d</w:t>
      </w:r>
      <w:r w:rsidR="00BB2C41">
        <w:rPr>
          <w:rFonts w:ascii="Arial" w:hAnsi="Arial" w:cs="Arial"/>
          <w:b/>
          <w:bCs/>
          <w:color w:val="333333"/>
          <w:lang w:eastAsia="sv-SE"/>
        </w:rPr>
        <w:t>e</w:t>
      </w:r>
      <w:r w:rsidR="009D708E">
        <w:rPr>
          <w:rFonts w:ascii="Arial" w:hAnsi="Arial" w:cs="Arial"/>
          <w:b/>
          <w:bCs/>
          <w:color w:val="333333"/>
          <w:lang w:eastAsia="sv-SE"/>
        </w:rPr>
        <w:t xml:space="preserve">t kommande </w:t>
      </w:r>
      <w:r w:rsidR="00844D4B">
        <w:rPr>
          <w:rFonts w:ascii="Arial" w:hAnsi="Arial" w:cs="Arial"/>
          <w:b/>
          <w:bCs/>
          <w:color w:val="333333"/>
          <w:lang w:eastAsia="sv-SE"/>
        </w:rPr>
        <w:t>infrastrukturprojektet Polar Connect Cable</w:t>
      </w:r>
      <w:r w:rsidR="004926C9">
        <w:rPr>
          <w:rFonts w:ascii="Arial" w:hAnsi="Arial" w:cs="Arial"/>
          <w:b/>
          <w:bCs/>
          <w:color w:val="333333"/>
          <w:lang w:eastAsia="sv-SE"/>
        </w:rPr>
        <w:t>.</w:t>
      </w:r>
    </w:p>
    <w:p w14:paraId="539677FD" w14:textId="48A63634" w:rsidR="00061058" w:rsidRPr="00AD0045" w:rsidRDefault="00391A46" w:rsidP="00AD0045">
      <w:pPr>
        <w:rPr>
          <w:rFonts w:ascii="Arial" w:hAnsi="Arial" w:cs="Arial"/>
          <w:b/>
          <w:bCs/>
          <w:color w:val="333333"/>
          <w:lang w:eastAsia="sv-SE"/>
        </w:rPr>
      </w:pPr>
      <w:r>
        <w:rPr>
          <w:rFonts w:ascii="Arial" w:hAnsi="Arial" w:cs="Arial"/>
          <w:bCs/>
        </w:rPr>
        <w:t xml:space="preserve">Idag går </w:t>
      </w:r>
      <w:r w:rsidR="00635CB7">
        <w:rPr>
          <w:rFonts w:ascii="Arial" w:hAnsi="Arial" w:cs="Arial"/>
          <w:bCs/>
        </w:rPr>
        <w:t xml:space="preserve">90 procent av alla fiberoptiska kablar </w:t>
      </w:r>
      <w:r w:rsidR="00056A8D">
        <w:rPr>
          <w:rFonts w:ascii="Arial" w:hAnsi="Arial" w:cs="Arial"/>
          <w:bCs/>
        </w:rPr>
        <w:t>mellan Europa och Asien via</w:t>
      </w:r>
      <w:r w:rsidR="00EC3021" w:rsidRPr="00EC3021">
        <w:rPr>
          <w:rFonts w:ascii="Segoe UI" w:hAnsi="Segoe UI" w:cs="Segoe UI"/>
          <w:sz w:val="18"/>
          <w:szCs w:val="18"/>
        </w:rPr>
        <w:t xml:space="preserve"> </w:t>
      </w:r>
      <w:r w:rsidR="00EC3021" w:rsidRPr="00EC3021">
        <w:rPr>
          <w:rFonts w:ascii="Arial" w:hAnsi="Arial" w:cs="Arial"/>
          <w:bCs/>
        </w:rPr>
        <w:t>Hormuzsundet</w:t>
      </w:r>
      <w:r w:rsidR="003D13E5">
        <w:rPr>
          <w:rFonts w:ascii="Arial" w:hAnsi="Arial" w:cs="Arial"/>
          <w:bCs/>
        </w:rPr>
        <w:t xml:space="preserve">. </w:t>
      </w:r>
      <w:r w:rsidR="00061058" w:rsidRPr="00A92952">
        <w:rPr>
          <w:rFonts w:ascii="Arial" w:hAnsi="Arial" w:cs="Arial"/>
          <w:bCs/>
        </w:rPr>
        <w:t>Polar Connect Cable är ett nordeur</w:t>
      </w:r>
      <w:r w:rsidR="00EE190B" w:rsidRPr="00A92952">
        <w:rPr>
          <w:rFonts w:ascii="Arial" w:hAnsi="Arial" w:cs="Arial"/>
          <w:bCs/>
        </w:rPr>
        <w:t xml:space="preserve">opeiskt initiativ för </w:t>
      </w:r>
      <w:r w:rsidR="003D13E5">
        <w:rPr>
          <w:rFonts w:ascii="Arial" w:hAnsi="Arial" w:cs="Arial"/>
          <w:bCs/>
        </w:rPr>
        <w:t>att</w:t>
      </w:r>
      <w:r w:rsidR="00EE190B" w:rsidRPr="00A92952">
        <w:rPr>
          <w:rFonts w:ascii="Arial" w:hAnsi="Arial" w:cs="Arial"/>
          <w:bCs/>
        </w:rPr>
        <w:t xml:space="preserve"> </w:t>
      </w:r>
      <w:proofErr w:type="gramStart"/>
      <w:r w:rsidR="004570C2">
        <w:rPr>
          <w:rFonts w:ascii="Arial" w:hAnsi="Arial" w:cs="Arial"/>
          <w:bCs/>
        </w:rPr>
        <w:t>istället</w:t>
      </w:r>
      <w:proofErr w:type="gramEnd"/>
      <w:r w:rsidR="003D13E5">
        <w:rPr>
          <w:rFonts w:ascii="Arial" w:hAnsi="Arial" w:cs="Arial"/>
          <w:bCs/>
        </w:rPr>
        <w:t xml:space="preserve"> förbinda de två kontinenterna</w:t>
      </w:r>
      <w:r w:rsidR="00E17EA5" w:rsidRPr="00A92952">
        <w:rPr>
          <w:rFonts w:ascii="Arial" w:hAnsi="Arial" w:cs="Arial"/>
          <w:bCs/>
        </w:rPr>
        <w:t xml:space="preserve"> via Arktis</w:t>
      </w:r>
      <w:r w:rsidR="009923F0" w:rsidRPr="00A92952">
        <w:rPr>
          <w:rFonts w:ascii="Arial" w:hAnsi="Arial" w:cs="Arial"/>
          <w:bCs/>
        </w:rPr>
        <w:t xml:space="preserve"> </w:t>
      </w:r>
      <w:r w:rsidR="004A0102" w:rsidRPr="00A92952">
        <w:rPr>
          <w:rFonts w:ascii="Arial" w:hAnsi="Arial" w:cs="Arial"/>
          <w:bCs/>
        </w:rPr>
        <w:t xml:space="preserve">och på så </w:t>
      </w:r>
      <w:r w:rsidR="00C42A4C" w:rsidRPr="00A92952">
        <w:rPr>
          <w:rFonts w:ascii="Arial" w:hAnsi="Arial" w:cs="Arial"/>
          <w:bCs/>
        </w:rPr>
        <w:t xml:space="preserve">vis </w:t>
      </w:r>
      <w:r w:rsidR="0058210B">
        <w:rPr>
          <w:rFonts w:ascii="Arial" w:hAnsi="Arial" w:cs="Arial"/>
          <w:bCs/>
        </w:rPr>
        <w:t>få en snabbare</w:t>
      </w:r>
      <w:r w:rsidR="0070313D">
        <w:rPr>
          <w:rFonts w:ascii="Arial" w:hAnsi="Arial" w:cs="Arial"/>
          <w:bCs/>
        </w:rPr>
        <w:t xml:space="preserve"> och</w:t>
      </w:r>
      <w:r w:rsidR="0058210B">
        <w:rPr>
          <w:rFonts w:ascii="Arial" w:hAnsi="Arial" w:cs="Arial"/>
          <w:bCs/>
        </w:rPr>
        <w:t xml:space="preserve"> säkrare</w:t>
      </w:r>
      <w:r w:rsidR="00365512">
        <w:rPr>
          <w:rFonts w:ascii="Arial" w:hAnsi="Arial" w:cs="Arial"/>
          <w:bCs/>
        </w:rPr>
        <w:t xml:space="preserve"> datakommunikation</w:t>
      </w:r>
      <w:r w:rsidR="003F1F62" w:rsidRPr="00A92952">
        <w:rPr>
          <w:rFonts w:ascii="Arial" w:hAnsi="Arial" w:cs="Arial"/>
          <w:bCs/>
        </w:rPr>
        <w:t>.</w:t>
      </w:r>
      <w:r w:rsidR="00F81E38" w:rsidRPr="00A92952">
        <w:rPr>
          <w:rFonts w:ascii="Arial" w:hAnsi="Arial" w:cs="Arial"/>
          <w:bCs/>
        </w:rPr>
        <w:t xml:space="preserve"> </w:t>
      </w:r>
      <w:r w:rsidR="00A92952" w:rsidRPr="00A92952">
        <w:rPr>
          <w:rFonts w:ascii="Arial" w:hAnsi="Arial" w:cs="Arial"/>
          <w:bCs/>
        </w:rPr>
        <w:t>Kabeln</w:t>
      </w:r>
      <w:r w:rsidR="00F81E38" w:rsidRPr="00A92952">
        <w:rPr>
          <w:rFonts w:ascii="Arial" w:hAnsi="Arial" w:cs="Arial"/>
          <w:bCs/>
        </w:rPr>
        <w:t xml:space="preserve"> planeras</w:t>
      </w:r>
      <w:r w:rsidR="00A92952" w:rsidRPr="00A92952">
        <w:rPr>
          <w:rFonts w:ascii="Arial" w:hAnsi="Arial" w:cs="Arial"/>
          <w:bCs/>
        </w:rPr>
        <w:t xml:space="preserve"> också att användas för forskning och </w:t>
      </w:r>
      <w:r w:rsidR="0036318F">
        <w:rPr>
          <w:rFonts w:ascii="Arial" w:hAnsi="Arial" w:cs="Arial"/>
          <w:bCs/>
        </w:rPr>
        <w:t>kan</w:t>
      </w:r>
      <w:r w:rsidR="0036318F" w:rsidRPr="00A92952">
        <w:rPr>
          <w:rFonts w:ascii="Arial" w:hAnsi="Arial" w:cs="Arial"/>
          <w:bCs/>
        </w:rPr>
        <w:t xml:space="preserve"> </w:t>
      </w:r>
      <w:r w:rsidR="00F81E38" w:rsidRPr="00A92952">
        <w:rPr>
          <w:rFonts w:ascii="Arial" w:hAnsi="Arial" w:cs="Arial"/>
          <w:bCs/>
        </w:rPr>
        <w:t>förses med sensor</w:t>
      </w:r>
      <w:r w:rsidR="004138C3">
        <w:rPr>
          <w:rFonts w:ascii="Arial" w:hAnsi="Arial" w:cs="Arial"/>
          <w:bCs/>
        </w:rPr>
        <w:t>er för</w:t>
      </w:r>
      <w:r w:rsidR="00F35B92">
        <w:rPr>
          <w:rFonts w:ascii="Arial" w:hAnsi="Arial" w:cs="Arial"/>
          <w:bCs/>
        </w:rPr>
        <w:t xml:space="preserve"> </w:t>
      </w:r>
      <w:r w:rsidR="00821966">
        <w:rPr>
          <w:rFonts w:ascii="Arial" w:hAnsi="Arial" w:cs="Arial"/>
          <w:bCs/>
        </w:rPr>
        <w:t>bland annat:</w:t>
      </w:r>
    </w:p>
    <w:p w14:paraId="7144570A" w14:textId="252B840F" w:rsidR="00865185" w:rsidRDefault="00821966" w:rsidP="00AD0045">
      <w:pPr>
        <w:pStyle w:val="text-lead"/>
        <w:numPr>
          <w:ilvl w:val="0"/>
          <w:numId w:val="7"/>
        </w:numPr>
        <w:spacing w:after="120" w:afterAutospacing="0"/>
        <w:rPr>
          <w:rFonts w:ascii="Arial" w:hAnsi="Arial" w:cs="Arial"/>
          <w:bCs/>
          <w:sz w:val="22"/>
          <w:szCs w:val="22"/>
          <w:lang w:eastAsia="en-US"/>
        </w:rPr>
      </w:pPr>
      <w:r>
        <w:rPr>
          <w:rFonts w:ascii="Arial" w:hAnsi="Arial" w:cs="Arial"/>
          <w:bCs/>
          <w:sz w:val="22"/>
          <w:szCs w:val="22"/>
          <w:lang w:eastAsia="en-US"/>
        </w:rPr>
        <w:t>m</w:t>
      </w:r>
      <w:r w:rsidR="002A1B4B">
        <w:rPr>
          <w:rFonts w:ascii="Arial" w:hAnsi="Arial" w:cs="Arial"/>
          <w:bCs/>
          <w:sz w:val="22"/>
          <w:szCs w:val="22"/>
          <w:lang w:eastAsia="en-US"/>
        </w:rPr>
        <w:t>iljö</w:t>
      </w:r>
      <w:r w:rsidR="00BC4E38">
        <w:rPr>
          <w:rFonts w:ascii="Arial" w:hAnsi="Arial" w:cs="Arial"/>
          <w:bCs/>
          <w:sz w:val="22"/>
          <w:szCs w:val="22"/>
          <w:lang w:eastAsia="en-US"/>
        </w:rPr>
        <w:t>- och klimatdata</w:t>
      </w:r>
      <w:r w:rsidR="009A66B1">
        <w:rPr>
          <w:rFonts w:ascii="Arial" w:hAnsi="Arial" w:cs="Arial"/>
          <w:bCs/>
          <w:sz w:val="22"/>
          <w:szCs w:val="22"/>
          <w:lang w:eastAsia="en-US"/>
        </w:rPr>
        <w:t xml:space="preserve"> –</w:t>
      </w:r>
      <w:r w:rsidR="004138C3">
        <w:rPr>
          <w:rFonts w:ascii="Arial" w:hAnsi="Arial" w:cs="Arial"/>
          <w:bCs/>
          <w:sz w:val="22"/>
          <w:szCs w:val="22"/>
          <w:lang w:eastAsia="en-US"/>
        </w:rPr>
        <w:t xml:space="preserve"> </w:t>
      </w:r>
      <w:r w:rsidR="00CB7A1A">
        <w:rPr>
          <w:rFonts w:ascii="Arial" w:hAnsi="Arial" w:cs="Arial"/>
          <w:bCs/>
          <w:sz w:val="22"/>
          <w:szCs w:val="22"/>
          <w:lang w:eastAsia="en-US"/>
        </w:rPr>
        <w:t>kontinuerliga mätningar av havstemperatur och strömmar på djupt vatten under den arktiska isen</w:t>
      </w:r>
      <w:r w:rsidR="003C4DBA">
        <w:rPr>
          <w:rFonts w:ascii="Arial" w:hAnsi="Arial" w:cs="Arial"/>
          <w:bCs/>
          <w:sz w:val="22"/>
          <w:szCs w:val="22"/>
          <w:lang w:eastAsia="en-US"/>
        </w:rPr>
        <w:t>,</w:t>
      </w:r>
    </w:p>
    <w:p w14:paraId="1DAB0A52" w14:textId="4AA401A0" w:rsidR="00CB7A1A" w:rsidRDefault="00821966" w:rsidP="00865185">
      <w:pPr>
        <w:pStyle w:val="text-lead"/>
        <w:numPr>
          <w:ilvl w:val="0"/>
          <w:numId w:val="7"/>
        </w:numPr>
        <w:spacing w:after="120" w:afterAutospacing="0"/>
        <w:rPr>
          <w:rFonts w:ascii="Arial" w:hAnsi="Arial" w:cs="Arial"/>
          <w:bCs/>
          <w:sz w:val="22"/>
          <w:szCs w:val="22"/>
          <w:lang w:eastAsia="en-US"/>
        </w:rPr>
      </w:pPr>
      <w:r>
        <w:rPr>
          <w:rFonts w:ascii="Arial" w:hAnsi="Arial" w:cs="Arial"/>
          <w:bCs/>
          <w:sz w:val="22"/>
          <w:szCs w:val="22"/>
          <w:lang w:eastAsia="en-US"/>
        </w:rPr>
        <w:t>s</w:t>
      </w:r>
      <w:r w:rsidR="00CB7A1A">
        <w:rPr>
          <w:rFonts w:ascii="Arial" w:hAnsi="Arial" w:cs="Arial"/>
          <w:bCs/>
          <w:sz w:val="22"/>
          <w:szCs w:val="22"/>
          <w:lang w:eastAsia="en-US"/>
        </w:rPr>
        <w:t>eismisk</w:t>
      </w:r>
      <w:r w:rsidR="003D14C1">
        <w:rPr>
          <w:rFonts w:ascii="Arial" w:hAnsi="Arial" w:cs="Arial"/>
          <w:bCs/>
          <w:sz w:val="22"/>
          <w:szCs w:val="22"/>
          <w:lang w:eastAsia="en-US"/>
        </w:rPr>
        <w:t xml:space="preserve"> aktivitet – avkänning av jordskalv och tektoniska rörelser i havsbotten</w:t>
      </w:r>
      <w:r w:rsidR="003C4DBA">
        <w:rPr>
          <w:rFonts w:ascii="Arial" w:hAnsi="Arial" w:cs="Arial"/>
          <w:bCs/>
          <w:sz w:val="22"/>
          <w:szCs w:val="22"/>
          <w:lang w:eastAsia="en-US"/>
        </w:rPr>
        <w:t>,</w:t>
      </w:r>
    </w:p>
    <w:p w14:paraId="606172B8" w14:textId="10DF26A1" w:rsidR="003D14C1" w:rsidRDefault="00821966" w:rsidP="00865185">
      <w:pPr>
        <w:pStyle w:val="text-lead"/>
        <w:numPr>
          <w:ilvl w:val="0"/>
          <w:numId w:val="7"/>
        </w:numPr>
        <w:spacing w:after="120" w:afterAutospacing="0"/>
        <w:rPr>
          <w:rFonts w:ascii="Arial" w:hAnsi="Arial" w:cs="Arial"/>
          <w:bCs/>
          <w:sz w:val="22"/>
          <w:szCs w:val="22"/>
          <w:lang w:eastAsia="en-US"/>
        </w:rPr>
      </w:pPr>
      <w:r>
        <w:rPr>
          <w:rFonts w:ascii="Arial" w:hAnsi="Arial" w:cs="Arial"/>
          <w:bCs/>
          <w:sz w:val="22"/>
          <w:szCs w:val="22"/>
          <w:lang w:eastAsia="en-US"/>
        </w:rPr>
        <w:t>m</w:t>
      </w:r>
      <w:r w:rsidR="00A11805">
        <w:rPr>
          <w:rFonts w:ascii="Arial" w:hAnsi="Arial" w:cs="Arial"/>
          <w:bCs/>
          <w:sz w:val="22"/>
          <w:szCs w:val="22"/>
          <w:lang w:eastAsia="en-US"/>
        </w:rPr>
        <w:t>arint ekosystem – spårning av marina däggdjur och undervattens</w:t>
      </w:r>
      <w:r w:rsidR="001216A6">
        <w:rPr>
          <w:rFonts w:ascii="Arial" w:hAnsi="Arial" w:cs="Arial"/>
          <w:bCs/>
          <w:sz w:val="22"/>
          <w:szCs w:val="22"/>
          <w:lang w:eastAsia="en-US"/>
        </w:rPr>
        <w:t>ljud</w:t>
      </w:r>
      <w:r w:rsidR="003C4DBA">
        <w:rPr>
          <w:rFonts w:ascii="Arial" w:hAnsi="Arial" w:cs="Arial"/>
          <w:bCs/>
          <w:sz w:val="22"/>
          <w:szCs w:val="22"/>
          <w:lang w:eastAsia="en-US"/>
        </w:rPr>
        <w:t>,</w:t>
      </w:r>
    </w:p>
    <w:p w14:paraId="1588AE87" w14:textId="1A12CE0D" w:rsidR="001216A6" w:rsidRDefault="00821966" w:rsidP="00865185">
      <w:pPr>
        <w:pStyle w:val="text-lead"/>
        <w:numPr>
          <w:ilvl w:val="0"/>
          <w:numId w:val="7"/>
        </w:numPr>
        <w:spacing w:after="120" w:afterAutospacing="0"/>
        <w:rPr>
          <w:rFonts w:ascii="Arial" w:hAnsi="Arial" w:cs="Arial"/>
          <w:bCs/>
          <w:sz w:val="22"/>
          <w:szCs w:val="22"/>
          <w:lang w:eastAsia="en-US"/>
        </w:rPr>
      </w:pPr>
      <w:r>
        <w:rPr>
          <w:rFonts w:ascii="Arial" w:hAnsi="Arial" w:cs="Arial"/>
          <w:bCs/>
          <w:sz w:val="22"/>
          <w:szCs w:val="22"/>
          <w:lang w:eastAsia="en-US"/>
        </w:rPr>
        <w:t>a</w:t>
      </w:r>
      <w:r w:rsidR="001216A6">
        <w:rPr>
          <w:rFonts w:ascii="Arial" w:hAnsi="Arial" w:cs="Arial"/>
          <w:bCs/>
          <w:sz w:val="22"/>
          <w:szCs w:val="22"/>
          <w:lang w:eastAsia="en-US"/>
        </w:rPr>
        <w:t xml:space="preserve">tmosfäriska och oceanografiska störningar </w:t>
      </w:r>
      <w:r w:rsidR="00B8478E">
        <w:rPr>
          <w:rFonts w:ascii="Arial" w:hAnsi="Arial" w:cs="Arial"/>
          <w:bCs/>
          <w:sz w:val="22"/>
          <w:szCs w:val="22"/>
          <w:lang w:eastAsia="en-US"/>
        </w:rPr>
        <w:t>–</w:t>
      </w:r>
      <w:r w:rsidR="001216A6">
        <w:rPr>
          <w:rFonts w:ascii="Arial" w:hAnsi="Arial" w:cs="Arial"/>
          <w:bCs/>
          <w:sz w:val="22"/>
          <w:szCs w:val="22"/>
          <w:lang w:eastAsia="en-US"/>
        </w:rPr>
        <w:t xml:space="preserve"> tryckförändringar</w:t>
      </w:r>
      <w:r w:rsidR="00B8478E">
        <w:rPr>
          <w:rFonts w:ascii="Arial" w:hAnsi="Arial" w:cs="Arial"/>
          <w:bCs/>
          <w:sz w:val="22"/>
          <w:szCs w:val="22"/>
          <w:lang w:eastAsia="en-US"/>
        </w:rPr>
        <w:t xml:space="preserve"> orsakade av vågor och turbulens som kan förbättra numeriska klimat- oc</w:t>
      </w:r>
      <w:r w:rsidR="00D77B0B">
        <w:rPr>
          <w:rFonts w:ascii="Arial" w:hAnsi="Arial" w:cs="Arial"/>
          <w:bCs/>
          <w:sz w:val="22"/>
          <w:szCs w:val="22"/>
          <w:lang w:eastAsia="en-US"/>
        </w:rPr>
        <w:t>h</w:t>
      </w:r>
      <w:r w:rsidR="00B8478E">
        <w:rPr>
          <w:rFonts w:ascii="Arial" w:hAnsi="Arial" w:cs="Arial"/>
          <w:bCs/>
          <w:sz w:val="22"/>
          <w:szCs w:val="22"/>
          <w:lang w:eastAsia="en-US"/>
        </w:rPr>
        <w:t xml:space="preserve"> vädermodeller</w:t>
      </w:r>
      <w:r w:rsidR="00F71970">
        <w:rPr>
          <w:rFonts w:ascii="Arial" w:hAnsi="Arial" w:cs="Arial"/>
          <w:bCs/>
          <w:sz w:val="22"/>
          <w:szCs w:val="22"/>
          <w:lang w:eastAsia="en-US"/>
        </w:rPr>
        <w:t>,</w:t>
      </w:r>
    </w:p>
    <w:p w14:paraId="45AA2760" w14:textId="424E0D10" w:rsidR="00A77637" w:rsidRDefault="00821966" w:rsidP="00A77637">
      <w:pPr>
        <w:pStyle w:val="text-lead"/>
        <w:numPr>
          <w:ilvl w:val="0"/>
          <w:numId w:val="7"/>
        </w:numPr>
        <w:spacing w:after="120" w:afterAutospacing="0"/>
        <w:rPr>
          <w:rFonts w:ascii="Arial" w:hAnsi="Arial" w:cs="Arial"/>
          <w:bCs/>
          <w:sz w:val="22"/>
          <w:szCs w:val="22"/>
          <w:lang w:eastAsia="en-US"/>
        </w:rPr>
      </w:pPr>
      <w:r>
        <w:rPr>
          <w:rFonts w:ascii="Arial" w:hAnsi="Arial" w:cs="Arial"/>
          <w:bCs/>
          <w:sz w:val="22"/>
          <w:szCs w:val="22"/>
          <w:lang w:eastAsia="en-US"/>
        </w:rPr>
        <w:t>k</w:t>
      </w:r>
      <w:r w:rsidR="00B8478E">
        <w:rPr>
          <w:rFonts w:ascii="Arial" w:hAnsi="Arial" w:cs="Arial"/>
          <w:bCs/>
          <w:sz w:val="22"/>
          <w:szCs w:val="22"/>
          <w:lang w:eastAsia="en-US"/>
        </w:rPr>
        <w:t>abelstatus – självdiagnostik för att upptäcka yttre fysis</w:t>
      </w:r>
      <w:r w:rsidR="00632069">
        <w:rPr>
          <w:rFonts w:ascii="Arial" w:hAnsi="Arial" w:cs="Arial"/>
          <w:bCs/>
          <w:sz w:val="22"/>
          <w:szCs w:val="22"/>
          <w:lang w:eastAsia="en-US"/>
        </w:rPr>
        <w:t>ka störningar, exempelvis från passerande fartyg.</w:t>
      </w:r>
    </w:p>
    <w:p w14:paraId="3ADD7F1E" w14:textId="2B7A317F" w:rsidR="00222D3B" w:rsidRPr="00A77637" w:rsidRDefault="00A10113" w:rsidP="00AD0045">
      <w:pPr>
        <w:pStyle w:val="text-lead"/>
        <w:spacing w:after="120" w:afterAutospacing="0"/>
        <w:rPr>
          <w:rFonts w:ascii="Arial" w:hAnsi="Arial" w:cs="Arial"/>
          <w:bCs/>
          <w:sz w:val="22"/>
          <w:szCs w:val="22"/>
          <w:lang w:eastAsia="en-US"/>
        </w:rPr>
      </w:pPr>
      <w:r>
        <w:rPr>
          <w:rFonts w:ascii="Arial" w:hAnsi="Arial" w:cs="Arial"/>
          <w:bCs/>
          <w:sz w:val="22"/>
          <w:szCs w:val="22"/>
          <w:lang w:eastAsia="en-US"/>
        </w:rPr>
        <w:t xml:space="preserve">För att </w:t>
      </w:r>
      <w:r w:rsidR="008E3D7F">
        <w:rPr>
          <w:rFonts w:ascii="Arial" w:hAnsi="Arial" w:cs="Arial"/>
          <w:bCs/>
          <w:sz w:val="22"/>
          <w:szCs w:val="22"/>
          <w:lang w:eastAsia="en-US"/>
        </w:rPr>
        <w:t xml:space="preserve">lyckas med </w:t>
      </w:r>
      <w:r w:rsidR="00F71970">
        <w:rPr>
          <w:rFonts w:ascii="Arial" w:hAnsi="Arial" w:cs="Arial"/>
          <w:bCs/>
          <w:sz w:val="22"/>
          <w:szCs w:val="22"/>
          <w:lang w:eastAsia="en-US"/>
        </w:rPr>
        <w:t>forskningen</w:t>
      </w:r>
      <w:r w:rsidR="008E3D7F">
        <w:rPr>
          <w:rFonts w:ascii="Arial" w:hAnsi="Arial" w:cs="Arial"/>
          <w:bCs/>
          <w:sz w:val="22"/>
          <w:szCs w:val="22"/>
          <w:lang w:eastAsia="en-US"/>
        </w:rPr>
        <w:t xml:space="preserve"> krävs </w:t>
      </w:r>
      <w:r w:rsidR="00B31376">
        <w:rPr>
          <w:rFonts w:ascii="Arial" w:hAnsi="Arial" w:cs="Arial"/>
          <w:bCs/>
          <w:sz w:val="22"/>
          <w:szCs w:val="22"/>
          <w:lang w:eastAsia="en-US"/>
        </w:rPr>
        <w:t xml:space="preserve">utveckling av </w:t>
      </w:r>
      <w:r w:rsidR="0036318F">
        <w:rPr>
          <w:rFonts w:ascii="Arial" w:hAnsi="Arial" w:cs="Arial"/>
          <w:bCs/>
          <w:sz w:val="22"/>
          <w:szCs w:val="22"/>
          <w:lang w:eastAsia="en-US"/>
        </w:rPr>
        <w:t xml:space="preserve">avancerade </w:t>
      </w:r>
      <w:r w:rsidR="008F058B">
        <w:rPr>
          <w:rFonts w:ascii="Arial" w:hAnsi="Arial" w:cs="Arial"/>
          <w:bCs/>
          <w:sz w:val="22"/>
          <w:szCs w:val="22"/>
          <w:lang w:eastAsia="en-US"/>
        </w:rPr>
        <w:t>skräddarsydda</w:t>
      </w:r>
      <w:r w:rsidR="0036318F">
        <w:rPr>
          <w:rFonts w:ascii="Arial" w:hAnsi="Arial" w:cs="Arial"/>
          <w:bCs/>
          <w:sz w:val="22"/>
          <w:szCs w:val="22"/>
          <w:lang w:eastAsia="en-US"/>
        </w:rPr>
        <w:t xml:space="preserve"> </w:t>
      </w:r>
      <w:r w:rsidR="00B31376">
        <w:rPr>
          <w:rFonts w:ascii="Arial" w:hAnsi="Arial" w:cs="Arial"/>
          <w:bCs/>
          <w:sz w:val="22"/>
          <w:szCs w:val="22"/>
          <w:lang w:eastAsia="en-US"/>
        </w:rPr>
        <w:t>sensorer.</w:t>
      </w:r>
      <w:r w:rsidR="009D5157">
        <w:rPr>
          <w:rFonts w:ascii="Arial" w:hAnsi="Arial" w:cs="Arial"/>
          <w:bCs/>
          <w:sz w:val="22"/>
          <w:szCs w:val="22"/>
          <w:lang w:eastAsia="en-US"/>
        </w:rPr>
        <w:t xml:space="preserve"> </w:t>
      </w:r>
      <w:r w:rsidR="00201705">
        <w:rPr>
          <w:rFonts w:ascii="Arial" w:hAnsi="Arial" w:cs="Arial"/>
          <w:bCs/>
          <w:sz w:val="22"/>
          <w:szCs w:val="22"/>
          <w:lang w:eastAsia="en-US"/>
        </w:rPr>
        <w:t xml:space="preserve">Sensorer som sedan kan användas även till </w:t>
      </w:r>
      <w:r w:rsidR="00F35B92" w:rsidRPr="00F35B92">
        <w:rPr>
          <w:rFonts w:ascii="Arial" w:hAnsi="Arial" w:cs="Arial"/>
          <w:bCs/>
          <w:sz w:val="22"/>
          <w:szCs w:val="22"/>
          <w:lang w:eastAsia="en-US"/>
        </w:rPr>
        <w:t xml:space="preserve">övervakning av submarin </w:t>
      </w:r>
      <w:proofErr w:type="spellStart"/>
      <w:r w:rsidR="00F73C0D" w:rsidRPr="00F35B92">
        <w:rPr>
          <w:rFonts w:ascii="Arial" w:hAnsi="Arial" w:cs="Arial"/>
          <w:bCs/>
          <w:sz w:val="22"/>
          <w:szCs w:val="22"/>
          <w:lang w:eastAsia="en-US"/>
        </w:rPr>
        <w:t>eltransmission</w:t>
      </w:r>
      <w:proofErr w:type="spellEnd"/>
      <w:r w:rsidR="00D76E41">
        <w:rPr>
          <w:rFonts w:ascii="Arial" w:hAnsi="Arial" w:cs="Arial"/>
          <w:bCs/>
          <w:sz w:val="22"/>
          <w:szCs w:val="22"/>
          <w:lang w:eastAsia="en-US"/>
        </w:rPr>
        <w:t xml:space="preserve"> i Östersjön eller</w:t>
      </w:r>
      <w:r w:rsidR="00F35B92" w:rsidRPr="00F35B92">
        <w:rPr>
          <w:rFonts w:ascii="Arial" w:hAnsi="Arial" w:cs="Arial"/>
          <w:bCs/>
          <w:sz w:val="22"/>
          <w:szCs w:val="22"/>
          <w:lang w:eastAsia="en-US"/>
        </w:rPr>
        <w:t xml:space="preserve"> </w:t>
      </w:r>
      <w:r w:rsidR="00D76E41">
        <w:rPr>
          <w:rFonts w:ascii="Arial" w:hAnsi="Arial" w:cs="Arial"/>
          <w:bCs/>
          <w:sz w:val="22"/>
          <w:szCs w:val="22"/>
          <w:lang w:eastAsia="en-US"/>
        </w:rPr>
        <w:t xml:space="preserve">svensk </w:t>
      </w:r>
      <w:r w:rsidR="00F35B92" w:rsidRPr="00F35B92">
        <w:rPr>
          <w:rFonts w:ascii="Arial" w:hAnsi="Arial" w:cs="Arial"/>
          <w:bCs/>
          <w:sz w:val="22"/>
          <w:szCs w:val="22"/>
          <w:lang w:eastAsia="en-US"/>
        </w:rPr>
        <w:t>tågräls</w:t>
      </w:r>
      <w:r w:rsidR="00F35B92">
        <w:rPr>
          <w:rFonts w:ascii="Arial" w:hAnsi="Arial" w:cs="Arial"/>
          <w:bCs/>
          <w:sz w:val="22"/>
          <w:szCs w:val="22"/>
          <w:lang w:eastAsia="en-US"/>
        </w:rPr>
        <w:t>.</w:t>
      </w:r>
    </w:p>
    <w:p w14:paraId="43529DC1" w14:textId="1E4D5205" w:rsidR="00270B84" w:rsidRPr="004160AF" w:rsidRDefault="00270B84" w:rsidP="00EF32D1">
      <w:pPr>
        <w:rPr>
          <w:rFonts w:ascii="Arial" w:hAnsi="Arial" w:cs="Arial"/>
          <w:bCs/>
        </w:rPr>
      </w:pPr>
      <w:r w:rsidRPr="00F71970">
        <w:rPr>
          <w:rFonts w:ascii="Arial" w:hAnsi="Arial" w:cs="Arial"/>
          <w:bCs/>
          <w:color w:val="FF0000"/>
        </w:rPr>
        <w:t xml:space="preserve">Sista ansökningsdag </w:t>
      </w:r>
      <w:r w:rsidR="00F71970">
        <w:rPr>
          <w:rFonts w:ascii="Arial" w:hAnsi="Arial" w:cs="Arial"/>
          <w:bCs/>
          <w:color w:val="FF0000"/>
        </w:rPr>
        <w:t xml:space="preserve">för utlysningen </w:t>
      </w:r>
      <w:proofErr w:type="spellStart"/>
      <w:r w:rsidR="00726C45" w:rsidRPr="00EF32D1">
        <w:rPr>
          <w:rFonts w:ascii="Arial" w:hAnsi="Arial" w:cs="Arial"/>
          <w:bCs/>
          <w:color w:val="FF0000"/>
        </w:rPr>
        <w:t>Fibre-optic</w:t>
      </w:r>
      <w:proofErr w:type="spellEnd"/>
      <w:r w:rsidR="00726C45" w:rsidRPr="00EF32D1">
        <w:rPr>
          <w:rFonts w:ascii="Arial" w:hAnsi="Arial" w:cs="Arial"/>
          <w:bCs/>
          <w:color w:val="FF0000"/>
        </w:rPr>
        <w:t xml:space="preserve"> </w:t>
      </w:r>
      <w:proofErr w:type="spellStart"/>
      <w:r w:rsidR="00726C45" w:rsidRPr="00EF32D1">
        <w:rPr>
          <w:rFonts w:ascii="Arial" w:hAnsi="Arial" w:cs="Arial"/>
          <w:bCs/>
          <w:color w:val="FF0000"/>
        </w:rPr>
        <w:t>Sensing</w:t>
      </w:r>
      <w:proofErr w:type="spellEnd"/>
      <w:r w:rsidR="00726C45" w:rsidRPr="00EF32D1">
        <w:rPr>
          <w:rFonts w:ascii="Arial" w:hAnsi="Arial" w:cs="Arial"/>
          <w:bCs/>
          <w:color w:val="FF0000"/>
        </w:rPr>
        <w:t xml:space="preserve"> </w:t>
      </w:r>
      <w:proofErr w:type="spellStart"/>
      <w:r w:rsidR="00726C45" w:rsidRPr="00EF32D1">
        <w:rPr>
          <w:rFonts w:ascii="Arial" w:hAnsi="Arial" w:cs="Arial"/>
          <w:bCs/>
          <w:color w:val="FF0000"/>
        </w:rPr>
        <w:t>Enabling</w:t>
      </w:r>
      <w:proofErr w:type="spellEnd"/>
      <w:r w:rsidR="00726C45" w:rsidRPr="00EF32D1">
        <w:rPr>
          <w:rFonts w:ascii="Arial" w:hAnsi="Arial" w:cs="Arial"/>
          <w:bCs/>
          <w:color w:val="FF0000"/>
        </w:rPr>
        <w:t xml:space="preserve"> Marine</w:t>
      </w:r>
      <w:r w:rsidR="00EF32D1">
        <w:rPr>
          <w:rFonts w:ascii="Arial" w:hAnsi="Arial" w:cs="Arial"/>
          <w:bCs/>
          <w:color w:val="FF0000"/>
        </w:rPr>
        <w:t xml:space="preserve"> </w:t>
      </w:r>
      <w:r w:rsidR="00726C45" w:rsidRPr="00EF32D1">
        <w:rPr>
          <w:rFonts w:ascii="Arial" w:hAnsi="Arial" w:cs="Arial"/>
          <w:bCs/>
          <w:color w:val="FF0000"/>
        </w:rPr>
        <w:t>Science</w:t>
      </w:r>
      <w:r w:rsidR="00D46DB7">
        <w:rPr>
          <w:rFonts w:ascii="Arial" w:hAnsi="Arial" w:cs="Arial"/>
          <w:bCs/>
          <w:color w:val="FF0000"/>
        </w:rPr>
        <w:t xml:space="preserve"> </w:t>
      </w:r>
      <w:r w:rsidR="00726C45" w:rsidRPr="00EF32D1">
        <w:rPr>
          <w:rFonts w:ascii="Arial" w:hAnsi="Arial" w:cs="Arial"/>
          <w:bCs/>
          <w:color w:val="FF0000"/>
        </w:rPr>
        <w:t>(SRC-SENSE</w:t>
      </w:r>
      <w:r w:rsidR="00D46DB7">
        <w:rPr>
          <w:rFonts w:ascii="Arial" w:hAnsi="Arial" w:cs="Arial"/>
          <w:bCs/>
          <w:color w:val="FF0000"/>
        </w:rPr>
        <w:t>)</w:t>
      </w:r>
      <w:r w:rsidR="00D46DB7">
        <w:rPr>
          <w:rFonts w:ascii="Arial" w:hAnsi="Arial" w:cs="Arial"/>
          <w:b/>
          <w:bCs/>
          <w:kern w:val="28"/>
          <w:sz w:val="32"/>
          <w:szCs w:val="36"/>
        </w:rPr>
        <w:t xml:space="preserve"> </w:t>
      </w:r>
      <w:r w:rsidRPr="00F71970">
        <w:rPr>
          <w:rFonts w:ascii="Arial" w:hAnsi="Arial" w:cs="Arial"/>
          <w:bCs/>
          <w:color w:val="FF0000"/>
        </w:rPr>
        <w:t xml:space="preserve">är 9 mars 2027 </w:t>
      </w:r>
      <w:proofErr w:type="spellStart"/>
      <w:r w:rsidRPr="00F71970">
        <w:rPr>
          <w:rFonts w:ascii="Arial" w:hAnsi="Arial" w:cs="Arial"/>
          <w:bCs/>
          <w:color w:val="FF0000"/>
        </w:rPr>
        <w:t>kl</w:t>
      </w:r>
      <w:proofErr w:type="spellEnd"/>
      <w:r w:rsidRPr="00F71970">
        <w:rPr>
          <w:rFonts w:ascii="Arial" w:hAnsi="Arial" w:cs="Arial"/>
          <w:bCs/>
          <w:color w:val="FF0000"/>
        </w:rPr>
        <w:t xml:space="preserve"> 14:00. </w:t>
      </w:r>
      <w:r w:rsidRPr="00270B84">
        <w:rPr>
          <w:rFonts w:ascii="Arial" w:hAnsi="Arial" w:cs="Arial"/>
          <w:bCs/>
        </w:rPr>
        <w:t xml:space="preserve">Projektstart </w:t>
      </w:r>
      <w:r w:rsidR="004160AF">
        <w:rPr>
          <w:rFonts w:ascii="Arial" w:hAnsi="Arial" w:cs="Arial"/>
          <w:bCs/>
        </w:rPr>
        <w:t>är</w:t>
      </w:r>
      <w:r w:rsidRPr="00270B84">
        <w:rPr>
          <w:rFonts w:ascii="Arial" w:hAnsi="Arial" w:cs="Arial"/>
          <w:bCs/>
        </w:rPr>
        <w:t xml:space="preserve"> mellan 1 juli och 31 december 2027.</w:t>
      </w:r>
      <w:r w:rsidR="00A22545">
        <w:rPr>
          <w:rFonts w:ascii="Arial" w:hAnsi="Arial" w:cs="Arial"/>
          <w:bCs/>
        </w:rPr>
        <w:t xml:space="preserve"> </w:t>
      </w:r>
      <w:r w:rsidRPr="00270B84">
        <w:rPr>
          <w:rFonts w:ascii="Arial" w:hAnsi="Arial" w:cs="Arial"/>
          <w:bCs/>
        </w:rPr>
        <w:t xml:space="preserve">För mer information se utlysningstexten på SSF:s hemsida, strategiska.se. </w:t>
      </w:r>
    </w:p>
    <w:p w14:paraId="2B3F62D9" w14:textId="2F515EFB" w:rsidR="00270B84" w:rsidRPr="00AD0045" w:rsidRDefault="00270B84" w:rsidP="00270B84">
      <w:pPr>
        <w:pStyle w:val="Brdtext"/>
        <w:ind w:right="1622"/>
        <w:rPr>
          <w:rFonts w:ascii="Arial" w:hAnsi="Arial" w:cs="Arial"/>
          <w:b/>
        </w:rPr>
      </w:pPr>
      <w:r w:rsidRPr="00AD0045">
        <w:rPr>
          <w:rFonts w:ascii="Arial" w:hAnsi="Arial" w:cs="Arial"/>
          <w:b/>
        </w:rPr>
        <w:t>För ytterligare information</w:t>
      </w:r>
      <w:r w:rsidR="00081569">
        <w:rPr>
          <w:rFonts w:ascii="Arial" w:hAnsi="Arial" w:cs="Arial"/>
          <w:b/>
        </w:rPr>
        <w:t>, vänligen</w:t>
      </w:r>
      <w:r w:rsidRPr="00AD0045">
        <w:rPr>
          <w:rFonts w:ascii="Arial" w:hAnsi="Arial" w:cs="Arial"/>
          <w:b/>
        </w:rPr>
        <w:t xml:space="preserve"> kontakta:</w:t>
      </w:r>
    </w:p>
    <w:p w14:paraId="2A329288" w14:textId="1D17699C" w:rsidR="00AD0045" w:rsidRPr="00FC54D2" w:rsidRDefault="00270B84" w:rsidP="00AD0045">
      <w:pPr>
        <w:rPr>
          <w:rFonts w:ascii="Arial" w:hAnsi="Arial" w:cs="Arial"/>
        </w:rPr>
      </w:pPr>
      <w:r w:rsidRPr="00B5289D">
        <w:rPr>
          <w:rFonts w:ascii="Arial" w:hAnsi="Arial" w:cs="Arial"/>
        </w:rPr>
        <w:t>Forskningssekreterare Jonas Bjarne, jonas.bjarne@strategiska.se, 08-505 81</w:t>
      </w:r>
      <w:r w:rsidR="00AD0045">
        <w:rPr>
          <w:rFonts w:ascii="Arial" w:hAnsi="Arial" w:cs="Arial"/>
        </w:rPr>
        <w:t> </w:t>
      </w:r>
      <w:r w:rsidRPr="00B5289D">
        <w:rPr>
          <w:rFonts w:ascii="Arial" w:hAnsi="Arial" w:cs="Arial"/>
        </w:rPr>
        <w:t>673</w:t>
      </w:r>
      <w:r w:rsidR="00AD0045">
        <w:rPr>
          <w:rFonts w:ascii="Arial" w:hAnsi="Arial" w:cs="Arial"/>
        </w:rPr>
        <w:t xml:space="preserve"> eller </w:t>
      </w:r>
      <w:r w:rsidRPr="00B5289D">
        <w:rPr>
          <w:rFonts w:ascii="Arial" w:hAnsi="Arial" w:cs="Arial"/>
          <w:lang w:val="de-DE"/>
        </w:rPr>
        <w:t>Kommunikationschef Sofie Pehrsson, sofie.pehrsson@strategiska.se, 073 - 358 16 67</w:t>
      </w:r>
    </w:p>
    <w:p w14:paraId="67707A06" w14:textId="38B78C68" w:rsidR="00AD0045" w:rsidRPr="00AD0045" w:rsidRDefault="00AD0045" w:rsidP="00AD0045">
      <w:pPr>
        <w:spacing w:after="0"/>
        <w:rPr>
          <w:rFonts w:ascii="Centaur" w:hAnsi="Centaur" w:cs="Arial"/>
          <w:i/>
          <w:iCs/>
        </w:rPr>
      </w:pPr>
      <w:r w:rsidRPr="00052F70">
        <w:rPr>
          <w:rFonts w:ascii="Centaur" w:hAnsi="Centaur" w:cs="Arial"/>
          <w:i/>
          <w:iCs/>
        </w:rPr>
        <w:t>SSF är en oberoende stiftelse som finansierar forskning inom naturvetenskap, teknik och medicin.</w:t>
      </w:r>
    </w:p>
    <w:sectPr w:rsidR="00AD0045" w:rsidRPr="00AD0045" w:rsidSect="00F32CEF">
      <w:footerReference w:type="default" r:id="rId8"/>
      <w:headerReference w:type="first" r:id="rId9"/>
      <w:footerReference w:type="first" r:id="rId10"/>
      <w:pgSz w:w="11906" w:h="16838" w:code="9"/>
      <w:pgMar w:top="2268" w:right="1701" w:bottom="0" w:left="226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C364F" w14:textId="77777777" w:rsidR="007A09B9" w:rsidRDefault="007A09B9" w:rsidP="009C1B40">
      <w:pPr>
        <w:spacing w:after="0" w:line="240" w:lineRule="auto"/>
      </w:pPr>
      <w:r>
        <w:separator/>
      </w:r>
    </w:p>
  </w:endnote>
  <w:endnote w:type="continuationSeparator" w:id="0">
    <w:p w14:paraId="5E345A4A" w14:textId="77777777" w:rsidR="007A09B9" w:rsidRDefault="007A09B9" w:rsidP="009C1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21279" w14:textId="77777777" w:rsidR="006D72E2" w:rsidRDefault="00157493" w:rsidP="00E84B49">
    <w:pPr>
      <w:pStyle w:val="Sidfot"/>
      <w:jc w:val="center"/>
      <w:rPr>
        <w:rFonts w:ascii="Centaur" w:hAnsi="Centaur"/>
      </w:rPr>
    </w:pPr>
    <w:r>
      <w:rPr>
        <w:noProof/>
        <w:lang w:eastAsia="sv-SE"/>
      </w:rPr>
      <w:drawing>
        <wp:anchor distT="0" distB="0" distL="114300" distR="114300" simplePos="0" relativeHeight="251658240" behindDoc="1" locked="0" layoutInCell="1" allowOverlap="1" wp14:anchorId="656E9A3C" wp14:editId="5F1FD5D9">
          <wp:simplePos x="0" y="0"/>
          <wp:positionH relativeFrom="column">
            <wp:posOffset>-1295400</wp:posOffset>
          </wp:positionH>
          <wp:positionV relativeFrom="paragraph">
            <wp:posOffset>101600</wp:posOffset>
          </wp:positionV>
          <wp:extent cx="7289800" cy="271145"/>
          <wp:effectExtent l="0" t="0" r="0" b="0"/>
          <wp:wrapThrough wrapText="bothSides">
            <wp:wrapPolygon edited="0">
              <wp:start x="0" y="0"/>
              <wp:lineTo x="0" y="18211"/>
              <wp:lineTo x="21562" y="18211"/>
              <wp:lineTo x="21562" y="0"/>
              <wp:lineTo x="0" y="0"/>
            </wp:wrapPolygon>
          </wp:wrapThrough>
          <wp:docPr id="4" name="Bild 26" descr="Beskrivning: Brevpapper_Sven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6" descr="Beskrivning: Brevpapper_Svens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6429"/>
                  <a:stretch>
                    <a:fillRect/>
                  </a:stretch>
                </pic:blipFill>
                <pic:spPr bwMode="auto">
                  <a:xfrm>
                    <a:off x="0" y="0"/>
                    <a:ext cx="7289800" cy="271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DBB8E6" w14:textId="77777777" w:rsidR="00C96191" w:rsidRPr="00130FE0" w:rsidRDefault="00C96191" w:rsidP="00C96191">
    <w:pPr>
      <w:tabs>
        <w:tab w:val="left" w:pos="2835"/>
      </w:tabs>
      <w:spacing w:after="0" w:line="240" w:lineRule="exact"/>
      <w:ind w:left="-567"/>
      <w:jc w:val="center"/>
      <w:rPr>
        <w:rFonts w:ascii="Arial" w:hAnsi="Arial" w:cs="Arial"/>
        <w:sz w:val="18"/>
        <w:szCs w:val="18"/>
      </w:rPr>
    </w:pPr>
    <w:r w:rsidRPr="00130FE0">
      <w:rPr>
        <w:rFonts w:ascii="Arial" w:hAnsi="Arial" w:cs="Arial"/>
        <w:sz w:val="18"/>
        <w:szCs w:val="18"/>
      </w:rPr>
      <w:t>Box 70483, 107 26 Stockholm   Besöksadress: Kungsbron 1, G7</w:t>
    </w:r>
  </w:p>
  <w:p w14:paraId="05511CA9" w14:textId="77777777" w:rsidR="00C96191" w:rsidRPr="00130FE0" w:rsidRDefault="00C96191" w:rsidP="00C96191">
    <w:pPr>
      <w:tabs>
        <w:tab w:val="left" w:pos="2835"/>
      </w:tabs>
      <w:spacing w:after="0" w:line="240" w:lineRule="exact"/>
      <w:ind w:left="-567"/>
      <w:jc w:val="center"/>
      <w:rPr>
        <w:sz w:val="18"/>
        <w:szCs w:val="18"/>
      </w:rPr>
    </w:pPr>
    <w:r w:rsidRPr="00130FE0">
      <w:rPr>
        <w:rFonts w:ascii="Arial" w:hAnsi="Arial" w:cs="Arial"/>
        <w:sz w:val="18"/>
        <w:szCs w:val="18"/>
      </w:rPr>
      <w:t>Tel: 08-505 816 00   E-post: info@strat</w:t>
    </w:r>
    <w:r>
      <w:rPr>
        <w:rFonts w:ascii="Arial" w:hAnsi="Arial" w:cs="Arial"/>
        <w:sz w:val="18"/>
        <w:szCs w:val="18"/>
      </w:rPr>
      <w:t>egiska</w:t>
    </w:r>
    <w:r w:rsidRPr="00130FE0">
      <w:rPr>
        <w:rFonts w:ascii="Arial" w:hAnsi="Arial" w:cs="Arial"/>
        <w:sz w:val="18"/>
        <w:szCs w:val="18"/>
      </w:rPr>
      <w:t>.se   www.strat</w:t>
    </w:r>
    <w:r>
      <w:rPr>
        <w:rFonts w:ascii="Arial" w:hAnsi="Arial" w:cs="Arial"/>
        <w:sz w:val="18"/>
        <w:szCs w:val="18"/>
      </w:rPr>
      <w:t>egiska</w:t>
    </w:r>
    <w:r w:rsidRPr="00130FE0">
      <w:rPr>
        <w:rFonts w:ascii="Arial" w:hAnsi="Arial" w:cs="Arial"/>
        <w:sz w:val="18"/>
        <w:szCs w:val="18"/>
      </w:rPr>
      <w:t>.se</w:t>
    </w:r>
  </w:p>
  <w:p w14:paraId="13C52F5A" w14:textId="77777777" w:rsidR="006D72E2" w:rsidRPr="001862DC" w:rsidRDefault="006D72E2" w:rsidP="009C1B40">
    <w:pPr>
      <w:pStyle w:val="Sidfot"/>
      <w:ind w:left="-1134"/>
      <w:jc w:val="center"/>
      <w:rPr>
        <w:rFonts w:ascii="Centaur" w:hAnsi="Centaur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9FDA" w14:textId="77777777" w:rsidR="006D72E2" w:rsidRDefault="00157493" w:rsidP="00F06881">
    <w:pPr>
      <w:tabs>
        <w:tab w:val="left" w:pos="2835"/>
      </w:tabs>
      <w:spacing w:after="0" w:line="360" w:lineRule="auto"/>
      <w:jc w:val="center"/>
      <w:rPr>
        <w:rFonts w:ascii="Arial" w:hAnsi="Arial" w:cs="Arial"/>
        <w:sz w:val="16"/>
        <w:szCs w:val="16"/>
      </w:rPr>
    </w:pPr>
    <w:r>
      <w:rPr>
        <w:noProof/>
        <w:lang w:eastAsia="sv-SE"/>
      </w:rPr>
      <w:drawing>
        <wp:anchor distT="0" distB="0" distL="114300" distR="114300" simplePos="0" relativeHeight="251659264" behindDoc="1" locked="0" layoutInCell="1" allowOverlap="1" wp14:anchorId="4EC3EECE" wp14:editId="4DAD4215">
          <wp:simplePos x="0" y="0"/>
          <wp:positionH relativeFrom="page">
            <wp:posOffset>144145</wp:posOffset>
          </wp:positionH>
          <wp:positionV relativeFrom="page">
            <wp:posOffset>9649460</wp:posOffset>
          </wp:positionV>
          <wp:extent cx="7289800" cy="207010"/>
          <wp:effectExtent l="0" t="0" r="0" b="0"/>
          <wp:wrapThrough wrapText="bothSides">
            <wp:wrapPolygon edited="0">
              <wp:start x="0" y="0"/>
              <wp:lineTo x="0" y="19877"/>
              <wp:lineTo x="21562" y="19877"/>
              <wp:lineTo x="21562" y="0"/>
              <wp:lineTo x="0" y="0"/>
            </wp:wrapPolygon>
          </wp:wrapThrough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9800" cy="207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E8610F" w14:textId="77777777" w:rsidR="006D72E2" w:rsidRPr="00130FE0" w:rsidRDefault="006D72E2" w:rsidP="00E62EE5">
    <w:pPr>
      <w:tabs>
        <w:tab w:val="left" w:pos="2835"/>
      </w:tabs>
      <w:spacing w:after="0" w:line="240" w:lineRule="exact"/>
      <w:ind w:left="-567"/>
      <w:jc w:val="center"/>
      <w:rPr>
        <w:rFonts w:ascii="Arial" w:hAnsi="Arial" w:cs="Arial"/>
        <w:sz w:val="18"/>
        <w:szCs w:val="18"/>
      </w:rPr>
    </w:pPr>
    <w:r w:rsidRPr="00130FE0">
      <w:rPr>
        <w:rFonts w:ascii="Arial" w:hAnsi="Arial" w:cs="Arial"/>
        <w:sz w:val="18"/>
        <w:szCs w:val="18"/>
      </w:rPr>
      <w:t>Box 70483, 107 26 Stockholm</w:t>
    </w:r>
    <w:r w:rsidR="000F22F9" w:rsidRPr="00130FE0">
      <w:rPr>
        <w:rFonts w:ascii="Arial" w:hAnsi="Arial" w:cs="Arial"/>
        <w:sz w:val="18"/>
        <w:szCs w:val="18"/>
      </w:rPr>
      <w:t xml:space="preserve">   Besöksadress: </w:t>
    </w:r>
    <w:r w:rsidRPr="00130FE0">
      <w:rPr>
        <w:rFonts w:ascii="Arial" w:hAnsi="Arial" w:cs="Arial"/>
        <w:sz w:val="18"/>
        <w:szCs w:val="18"/>
      </w:rPr>
      <w:t>Kungsbron 1, G7</w:t>
    </w:r>
  </w:p>
  <w:p w14:paraId="70E067BE" w14:textId="77777777" w:rsidR="006D72E2" w:rsidRPr="00130FE0" w:rsidRDefault="000F22F9" w:rsidP="00E62EE5">
    <w:pPr>
      <w:tabs>
        <w:tab w:val="left" w:pos="2835"/>
      </w:tabs>
      <w:spacing w:after="0" w:line="240" w:lineRule="exact"/>
      <w:ind w:left="-567"/>
      <w:jc w:val="center"/>
      <w:rPr>
        <w:sz w:val="18"/>
        <w:szCs w:val="18"/>
      </w:rPr>
    </w:pPr>
    <w:r w:rsidRPr="00130FE0">
      <w:rPr>
        <w:rFonts w:ascii="Arial" w:hAnsi="Arial" w:cs="Arial"/>
        <w:sz w:val="18"/>
        <w:szCs w:val="18"/>
      </w:rPr>
      <w:t xml:space="preserve">Tel: </w:t>
    </w:r>
    <w:r w:rsidR="006D72E2" w:rsidRPr="00130FE0">
      <w:rPr>
        <w:rFonts w:ascii="Arial" w:hAnsi="Arial" w:cs="Arial"/>
        <w:sz w:val="18"/>
        <w:szCs w:val="18"/>
      </w:rPr>
      <w:t>08-505 816 00</w:t>
    </w:r>
    <w:r w:rsidRPr="00130FE0">
      <w:rPr>
        <w:rFonts w:ascii="Arial" w:hAnsi="Arial" w:cs="Arial"/>
        <w:sz w:val="18"/>
        <w:szCs w:val="18"/>
      </w:rPr>
      <w:t xml:space="preserve">   E-post: </w:t>
    </w:r>
    <w:r w:rsidR="005F19B7" w:rsidRPr="00130FE0">
      <w:rPr>
        <w:rFonts w:ascii="Arial" w:hAnsi="Arial" w:cs="Arial"/>
        <w:sz w:val="18"/>
        <w:szCs w:val="18"/>
      </w:rPr>
      <w:t>info</w:t>
    </w:r>
    <w:r w:rsidR="006D72E2" w:rsidRPr="00130FE0">
      <w:rPr>
        <w:rFonts w:ascii="Arial" w:hAnsi="Arial" w:cs="Arial"/>
        <w:sz w:val="18"/>
        <w:szCs w:val="18"/>
      </w:rPr>
      <w:t>@strat</w:t>
    </w:r>
    <w:r w:rsidR="00CD4145">
      <w:rPr>
        <w:rFonts w:ascii="Arial" w:hAnsi="Arial" w:cs="Arial"/>
        <w:sz w:val="18"/>
        <w:szCs w:val="18"/>
      </w:rPr>
      <w:t>egiska</w:t>
    </w:r>
    <w:r w:rsidR="006D72E2" w:rsidRPr="00130FE0">
      <w:rPr>
        <w:rFonts w:ascii="Arial" w:hAnsi="Arial" w:cs="Arial"/>
        <w:sz w:val="18"/>
        <w:szCs w:val="18"/>
      </w:rPr>
      <w:t>.se   www.strat</w:t>
    </w:r>
    <w:r w:rsidR="00CD4145">
      <w:rPr>
        <w:rFonts w:ascii="Arial" w:hAnsi="Arial" w:cs="Arial"/>
        <w:sz w:val="18"/>
        <w:szCs w:val="18"/>
      </w:rPr>
      <w:t>egiska</w:t>
    </w:r>
    <w:r w:rsidR="006D72E2" w:rsidRPr="00130FE0">
      <w:rPr>
        <w:rFonts w:ascii="Arial" w:hAnsi="Arial" w:cs="Arial"/>
        <w:sz w:val="18"/>
        <w:szCs w:val="18"/>
      </w:rPr>
      <w:t>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3DAFB" w14:textId="77777777" w:rsidR="007A09B9" w:rsidRDefault="007A09B9" w:rsidP="009C1B40">
      <w:pPr>
        <w:spacing w:after="0" w:line="240" w:lineRule="auto"/>
      </w:pPr>
      <w:r>
        <w:separator/>
      </w:r>
    </w:p>
  </w:footnote>
  <w:footnote w:type="continuationSeparator" w:id="0">
    <w:p w14:paraId="1F25B430" w14:textId="77777777" w:rsidR="007A09B9" w:rsidRDefault="007A09B9" w:rsidP="009C1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BB01B" w14:textId="77777777" w:rsidR="006D72E2" w:rsidRDefault="00157493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57216" behindDoc="1" locked="0" layoutInCell="1" allowOverlap="1" wp14:anchorId="635BCECE" wp14:editId="5419A108">
          <wp:simplePos x="0" y="0"/>
          <wp:positionH relativeFrom="column">
            <wp:posOffset>6301105</wp:posOffset>
          </wp:positionH>
          <wp:positionV relativeFrom="paragraph">
            <wp:posOffset>5016500</wp:posOffset>
          </wp:positionV>
          <wp:extent cx="1746250" cy="1438910"/>
          <wp:effectExtent l="0" t="0" r="0" b="0"/>
          <wp:wrapNone/>
          <wp:docPr id="3" name="Bild 21" descr="Beskrivning: SSF_emblemGB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1" descr="Beskrivning: SSF_emblemGB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6250" cy="1438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v-SE"/>
      </w:rPr>
      <w:drawing>
        <wp:anchor distT="0" distB="0" distL="114300" distR="114300" simplePos="0" relativeHeight="251656192" behindDoc="1" locked="1" layoutInCell="1" allowOverlap="1" wp14:anchorId="764394D5" wp14:editId="26F1D122">
          <wp:simplePos x="0" y="0"/>
          <wp:positionH relativeFrom="column">
            <wp:posOffset>1543050</wp:posOffset>
          </wp:positionH>
          <wp:positionV relativeFrom="paragraph">
            <wp:posOffset>-323850</wp:posOffset>
          </wp:positionV>
          <wp:extent cx="1878965" cy="1618615"/>
          <wp:effectExtent l="0" t="0" r="0" b="0"/>
          <wp:wrapNone/>
          <wp:docPr id="2" name="Picture 1" descr="Beskrivning: SSF_emblemSE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eskrivning: SSF_emblemSE_RGB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8965" cy="1618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21A88B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4C0D64"/>
    <w:multiLevelType w:val="hybridMultilevel"/>
    <w:tmpl w:val="BE0A1E56"/>
    <w:lvl w:ilvl="0" w:tplc="D4AC84D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F5342"/>
    <w:multiLevelType w:val="hybridMultilevel"/>
    <w:tmpl w:val="F3687296"/>
    <w:lvl w:ilvl="0" w:tplc="AF0CFAB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4407E"/>
    <w:multiLevelType w:val="hybridMultilevel"/>
    <w:tmpl w:val="4FC232E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D1610"/>
    <w:multiLevelType w:val="hybridMultilevel"/>
    <w:tmpl w:val="E4FE6D9A"/>
    <w:lvl w:ilvl="0" w:tplc="4740BA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84F80"/>
    <w:multiLevelType w:val="hybridMultilevel"/>
    <w:tmpl w:val="762A9024"/>
    <w:lvl w:ilvl="0" w:tplc="6AC8E5D4">
      <w:start w:val="12"/>
      <w:numFmt w:val="bullet"/>
      <w:lvlText w:val="-"/>
      <w:lvlJc w:val="left"/>
      <w:pPr>
        <w:ind w:left="47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6" w15:restartNumberingAfterBreak="0">
    <w:nsid w:val="6C4434BD"/>
    <w:multiLevelType w:val="multilevel"/>
    <w:tmpl w:val="E8CEC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69375412">
    <w:abstractNumId w:val="0"/>
  </w:num>
  <w:num w:numId="2" w16cid:durableId="1554737380">
    <w:abstractNumId w:val="5"/>
  </w:num>
  <w:num w:numId="3" w16cid:durableId="848174148">
    <w:abstractNumId w:val="4"/>
  </w:num>
  <w:num w:numId="4" w16cid:durableId="48042312">
    <w:abstractNumId w:val="1"/>
  </w:num>
  <w:num w:numId="5" w16cid:durableId="971440145">
    <w:abstractNumId w:val="6"/>
  </w:num>
  <w:num w:numId="6" w16cid:durableId="1027558248">
    <w:abstractNumId w:val="2"/>
  </w:num>
  <w:num w:numId="7" w16cid:durableId="17923612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attachedTemplate r:id="rId1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48502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37C"/>
    <w:rsid w:val="00000CBA"/>
    <w:rsid w:val="000063E6"/>
    <w:rsid w:val="0000735E"/>
    <w:rsid w:val="00013CCC"/>
    <w:rsid w:val="00024A49"/>
    <w:rsid w:val="0003379F"/>
    <w:rsid w:val="0004485D"/>
    <w:rsid w:val="00050AEB"/>
    <w:rsid w:val="000525CA"/>
    <w:rsid w:val="00052F70"/>
    <w:rsid w:val="00056A8D"/>
    <w:rsid w:val="00061058"/>
    <w:rsid w:val="00075149"/>
    <w:rsid w:val="00081569"/>
    <w:rsid w:val="000846A5"/>
    <w:rsid w:val="00092CCF"/>
    <w:rsid w:val="00097F3B"/>
    <w:rsid w:val="000A2FB2"/>
    <w:rsid w:val="000B0DD7"/>
    <w:rsid w:val="000B1353"/>
    <w:rsid w:val="000B6F78"/>
    <w:rsid w:val="000C10A8"/>
    <w:rsid w:val="000C4CAC"/>
    <w:rsid w:val="000D6F2E"/>
    <w:rsid w:val="000F22F9"/>
    <w:rsid w:val="000F6EF7"/>
    <w:rsid w:val="00104D0C"/>
    <w:rsid w:val="001216A6"/>
    <w:rsid w:val="00125293"/>
    <w:rsid w:val="00126B9B"/>
    <w:rsid w:val="00130FE0"/>
    <w:rsid w:val="00132789"/>
    <w:rsid w:val="001351C2"/>
    <w:rsid w:val="00135216"/>
    <w:rsid w:val="00135AFF"/>
    <w:rsid w:val="0014793C"/>
    <w:rsid w:val="00154311"/>
    <w:rsid w:val="001553CB"/>
    <w:rsid w:val="00157493"/>
    <w:rsid w:val="00163139"/>
    <w:rsid w:val="00163562"/>
    <w:rsid w:val="00174CCC"/>
    <w:rsid w:val="001862DC"/>
    <w:rsid w:val="001A22BD"/>
    <w:rsid w:val="001C166B"/>
    <w:rsid w:val="001C5595"/>
    <w:rsid w:val="001D322F"/>
    <w:rsid w:val="001F179E"/>
    <w:rsid w:val="001F216B"/>
    <w:rsid w:val="001F7EDF"/>
    <w:rsid w:val="00201705"/>
    <w:rsid w:val="002061C9"/>
    <w:rsid w:val="002161D4"/>
    <w:rsid w:val="00222D3B"/>
    <w:rsid w:val="0022314F"/>
    <w:rsid w:val="00227E07"/>
    <w:rsid w:val="00232127"/>
    <w:rsid w:val="0023687A"/>
    <w:rsid w:val="00261E96"/>
    <w:rsid w:val="00266C48"/>
    <w:rsid w:val="00270B84"/>
    <w:rsid w:val="002753B4"/>
    <w:rsid w:val="002771D1"/>
    <w:rsid w:val="002777DA"/>
    <w:rsid w:val="0028405B"/>
    <w:rsid w:val="00284370"/>
    <w:rsid w:val="002A1878"/>
    <w:rsid w:val="002A1B4B"/>
    <w:rsid w:val="002A5A6F"/>
    <w:rsid w:val="002B1BC4"/>
    <w:rsid w:val="002B3F37"/>
    <w:rsid w:val="002C496E"/>
    <w:rsid w:val="002C5D09"/>
    <w:rsid w:val="002C7382"/>
    <w:rsid w:val="002D5E73"/>
    <w:rsid w:val="002D64BC"/>
    <w:rsid w:val="002E474B"/>
    <w:rsid w:val="002F1410"/>
    <w:rsid w:val="002F27C0"/>
    <w:rsid w:val="002F2FD5"/>
    <w:rsid w:val="003005D1"/>
    <w:rsid w:val="00305838"/>
    <w:rsid w:val="0030590A"/>
    <w:rsid w:val="00306DC3"/>
    <w:rsid w:val="003132BB"/>
    <w:rsid w:val="00317817"/>
    <w:rsid w:val="00321ADC"/>
    <w:rsid w:val="00322E16"/>
    <w:rsid w:val="00331C93"/>
    <w:rsid w:val="003363A2"/>
    <w:rsid w:val="00337AC7"/>
    <w:rsid w:val="00345A5B"/>
    <w:rsid w:val="00345DD5"/>
    <w:rsid w:val="0036318F"/>
    <w:rsid w:val="003647CC"/>
    <w:rsid w:val="00365512"/>
    <w:rsid w:val="0036583D"/>
    <w:rsid w:val="00367393"/>
    <w:rsid w:val="00385999"/>
    <w:rsid w:val="0039134B"/>
    <w:rsid w:val="00391A46"/>
    <w:rsid w:val="003A4BE0"/>
    <w:rsid w:val="003A4C48"/>
    <w:rsid w:val="003B1834"/>
    <w:rsid w:val="003B7574"/>
    <w:rsid w:val="003B794E"/>
    <w:rsid w:val="003C4DBA"/>
    <w:rsid w:val="003C6092"/>
    <w:rsid w:val="003D13E5"/>
    <w:rsid w:val="003D14C1"/>
    <w:rsid w:val="003D637A"/>
    <w:rsid w:val="003E22EC"/>
    <w:rsid w:val="003E2F66"/>
    <w:rsid w:val="003E7E5C"/>
    <w:rsid w:val="003F1F62"/>
    <w:rsid w:val="003F7F1B"/>
    <w:rsid w:val="00400BBE"/>
    <w:rsid w:val="00405347"/>
    <w:rsid w:val="0040588C"/>
    <w:rsid w:val="004138C3"/>
    <w:rsid w:val="00413D1A"/>
    <w:rsid w:val="00415693"/>
    <w:rsid w:val="004160AF"/>
    <w:rsid w:val="004163F5"/>
    <w:rsid w:val="004212FE"/>
    <w:rsid w:val="00423C02"/>
    <w:rsid w:val="00432707"/>
    <w:rsid w:val="0044210F"/>
    <w:rsid w:val="004513D9"/>
    <w:rsid w:val="00455410"/>
    <w:rsid w:val="004570C2"/>
    <w:rsid w:val="00462257"/>
    <w:rsid w:val="0046259D"/>
    <w:rsid w:val="004741BD"/>
    <w:rsid w:val="004745F8"/>
    <w:rsid w:val="00477CE3"/>
    <w:rsid w:val="0049255B"/>
    <w:rsid w:val="004926C9"/>
    <w:rsid w:val="004A0102"/>
    <w:rsid w:val="004A05A7"/>
    <w:rsid w:val="004A10CE"/>
    <w:rsid w:val="004A3205"/>
    <w:rsid w:val="004B174D"/>
    <w:rsid w:val="004C41A9"/>
    <w:rsid w:val="004C7965"/>
    <w:rsid w:val="004F4F11"/>
    <w:rsid w:val="005215CB"/>
    <w:rsid w:val="005254BB"/>
    <w:rsid w:val="005327B0"/>
    <w:rsid w:val="00536CDE"/>
    <w:rsid w:val="0054076C"/>
    <w:rsid w:val="00542F9B"/>
    <w:rsid w:val="005444AA"/>
    <w:rsid w:val="00550FDC"/>
    <w:rsid w:val="00552FE1"/>
    <w:rsid w:val="00555C8A"/>
    <w:rsid w:val="00556AB9"/>
    <w:rsid w:val="00557BB0"/>
    <w:rsid w:val="00562315"/>
    <w:rsid w:val="005625D5"/>
    <w:rsid w:val="0057275D"/>
    <w:rsid w:val="00574D8C"/>
    <w:rsid w:val="00574D92"/>
    <w:rsid w:val="0057770C"/>
    <w:rsid w:val="0058210B"/>
    <w:rsid w:val="00590352"/>
    <w:rsid w:val="00591358"/>
    <w:rsid w:val="005B537F"/>
    <w:rsid w:val="005D003D"/>
    <w:rsid w:val="005D63E6"/>
    <w:rsid w:val="005E78B3"/>
    <w:rsid w:val="005F19B7"/>
    <w:rsid w:val="005F39DA"/>
    <w:rsid w:val="005F5342"/>
    <w:rsid w:val="00617853"/>
    <w:rsid w:val="00620FBF"/>
    <w:rsid w:val="00625BCD"/>
    <w:rsid w:val="00632069"/>
    <w:rsid w:val="00632894"/>
    <w:rsid w:val="00635CB7"/>
    <w:rsid w:val="0064661E"/>
    <w:rsid w:val="00657A75"/>
    <w:rsid w:val="006706EA"/>
    <w:rsid w:val="006A0A65"/>
    <w:rsid w:val="006A2BA1"/>
    <w:rsid w:val="006B415C"/>
    <w:rsid w:val="006B4498"/>
    <w:rsid w:val="006B5979"/>
    <w:rsid w:val="006B654D"/>
    <w:rsid w:val="006D72E2"/>
    <w:rsid w:val="006E110C"/>
    <w:rsid w:val="006E12B4"/>
    <w:rsid w:val="007014B0"/>
    <w:rsid w:val="0070313D"/>
    <w:rsid w:val="007061E1"/>
    <w:rsid w:val="00723493"/>
    <w:rsid w:val="007241CB"/>
    <w:rsid w:val="00726C45"/>
    <w:rsid w:val="00731253"/>
    <w:rsid w:val="00742A08"/>
    <w:rsid w:val="00757342"/>
    <w:rsid w:val="0076397D"/>
    <w:rsid w:val="00763CA8"/>
    <w:rsid w:val="007678D9"/>
    <w:rsid w:val="0077634E"/>
    <w:rsid w:val="00776510"/>
    <w:rsid w:val="00781784"/>
    <w:rsid w:val="00782ECC"/>
    <w:rsid w:val="0079746B"/>
    <w:rsid w:val="007A09B9"/>
    <w:rsid w:val="007A36F0"/>
    <w:rsid w:val="007B165E"/>
    <w:rsid w:val="007B2D93"/>
    <w:rsid w:val="007D0AD5"/>
    <w:rsid w:val="007D1471"/>
    <w:rsid w:val="007D3DAC"/>
    <w:rsid w:val="007E7660"/>
    <w:rsid w:val="007F172F"/>
    <w:rsid w:val="00800C9C"/>
    <w:rsid w:val="008040FC"/>
    <w:rsid w:val="00806920"/>
    <w:rsid w:val="008209D0"/>
    <w:rsid w:val="00821966"/>
    <w:rsid w:val="00826320"/>
    <w:rsid w:val="00844D4B"/>
    <w:rsid w:val="00850FE5"/>
    <w:rsid w:val="00862DE9"/>
    <w:rsid w:val="00865185"/>
    <w:rsid w:val="00867183"/>
    <w:rsid w:val="008743B8"/>
    <w:rsid w:val="00881CDD"/>
    <w:rsid w:val="00884B28"/>
    <w:rsid w:val="00885CC2"/>
    <w:rsid w:val="008A66CC"/>
    <w:rsid w:val="008B49EA"/>
    <w:rsid w:val="008D6824"/>
    <w:rsid w:val="008E3D7F"/>
    <w:rsid w:val="008E5E7C"/>
    <w:rsid w:val="008F058B"/>
    <w:rsid w:val="008F24BE"/>
    <w:rsid w:val="0090742E"/>
    <w:rsid w:val="00912D24"/>
    <w:rsid w:val="00924575"/>
    <w:rsid w:val="00941422"/>
    <w:rsid w:val="00942E94"/>
    <w:rsid w:val="00947800"/>
    <w:rsid w:val="00953171"/>
    <w:rsid w:val="00953315"/>
    <w:rsid w:val="00963D33"/>
    <w:rsid w:val="00964723"/>
    <w:rsid w:val="00975173"/>
    <w:rsid w:val="009869A0"/>
    <w:rsid w:val="009923F0"/>
    <w:rsid w:val="00993F00"/>
    <w:rsid w:val="009A3212"/>
    <w:rsid w:val="009A66B1"/>
    <w:rsid w:val="009B6044"/>
    <w:rsid w:val="009B66AF"/>
    <w:rsid w:val="009C1B40"/>
    <w:rsid w:val="009C263C"/>
    <w:rsid w:val="009C74B8"/>
    <w:rsid w:val="009D076B"/>
    <w:rsid w:val="009D182C"/>
    <w:rsid w:val="009D1C9D"/>
    <w:rsid w:val="009D2C66"/>
    <w:rsid w:val="009D3365"/>
    <w:rsid w:val="009D5157"/>
    <w:rsid w:val="009D5A24"/>
    <w:rsid w:val="009D68E8"/>
    <w:rsid w:val="009D708E"/>
    <w:rsid w:val="009E69F1"/>
    <w:rsid w:val="009E7ADF"/>
    <w:rsid w:val="009F5781"/>
    <w:rsid w:val="00A10113"/>
    <w:rsid w:val="00A10E6A"/>
    <w:rsid w:val="00A11272"/>
    <w:rsid w:val="00A11805"/>
    <w:rsid w:val="00A128CA"/>
    <w:rsid w:val="00A14071"/>
    <w:rsid w:val="00A22545"/>
    <w:rsid w:val="00A225E5"/>
    <w:rsid w:val="00A24592"/>
    <w:rsid w:val="00A274B6"/>
    <w:rsid w:val="00A32C6A"/>
    <w:rsid w:val="00A3785E"/>
    <w:rsid w:val="00A45E3A"/>
    <w:rsid w:val="00A54E35"/>
    <w:rsid w:val="00A563E7"/>
    <w:rsid w:val="00A57FC8"/>
    <w:rsid w:val="00A6437C"/>
    <w:rsid w:val="00A643DA"/>
    <w:rsid w:val="00A646FA"/>
    <w:rsid w:val="00A672A1"/>
    <w:rsid w:val="00A77637"/>
    <w:rsid w:val="00A77AD4"/>
    <w:rsid w:val="00A865AD"/>
    <w:rsid w:val="00A92952"/>
    <w:rsid w:val="00AA228D"/>
    <w:rsid w:val="00AA352B"/>
    <w:rsid w:val="00AA4AE4"/>
    <w:rsid w:val="00AB6772"/>
    <w:rsid w:val="00AB7C40"/>
    <w:rsid w:val="00AC794F"/>
    <w:rsid w:val="00AD0045"/>
    <w:rsid w:val="00AD5C2F"/>
    <w:rsid w:val="00AF1715"/>
    <w:rsid w:val="00AF720C"/>
    <w:rsid w:val="00B0667F"/>
    <w:rsid w:val="00B22AD5"/>
    <w:rsid w:val="00B23E2B"/>
    <w:rsid w:val="00B31376"/>
    <w:rsid w:val="00B35AA7"/>
    <w:rsid w:val="00B51147"/>
    <w:rsid w:val="00B52598"/>
    <w:rsid w:val="00B5695C"/>
    <w:rsid w:val="00B6191B"/>
    <w:rsid w:val="00B65F3C"/>
    <w:rsid w:val="00B663C7"/>
    <w:rsid w:val="00B7144B"/>
    <w:rsid w:val="00B726CB"/>
    <w:rsid w:val="00B74072"/>
    <w:rsid w:val="00B751ED"/>
    <w:rsid w:val="00B7551F"/>
    <w:rsid w:val="00B7721C"/>
    <w:rsid w:val="00B77A09"/>
    <w:rsid w:val="00B83ACE"/>
    <w:rsid w:val="00B8478E"/>
    <w:rsid w:val="00B8564E"/>
    <w:rsid w:val="00BA3FD6"/>
    <w:rsid w:val="00BB2C41"/>
    <w:rsid w:val="00BB677E"/>
    <w:rsid w:val="00BC4E38"/>
    <w:rsid w:val="00BC7A44"/>
    <w:rsid w:val="00BD4C82"/>
    <w:rsid w:val="00BE0AE1"/>
    <w:rsid w:val="00BE3809"/>
    <w:rsid w:val="00BE628F"/>
    <w:rsid w:val="00BE655A"/>
    <w:rsid w:val="00BF2CAD"/>
    <w:rsid w:val="00BF6555"/>
    <w:rsid w:val="00C00608"/>
    <w:rsid w:val="00C16D1C"/>
    <w:rsid w:val="00C16FAE"/>
    <w:rsid w:val="00C24622"/>
    <w:rsid w:val="00C27C13"/>
    <w:rsid w:val="00C36FDC"/>
    <w:rsid w:val="00C37796"/>
    <w:rsid w:val="00C42A4C"/>
    <w:rsid w:val="00C4469C"/>
    <w:rsid w:val="00C6236D"/>
    <w:rsid w:val="00C632A8"/>
    <w:rsid w:val="00C708D3"/>
    <w:rsid w:val="00C957E7"/>
    <w:rsid w:val="00C96191"/>
    <w:rsid w:val="00CA0C1F"/>
    <w:rsid w:val="00CA4C99"/>
    <w:rsid w:val="00CB068B"/>
    <w:rsid w:val="00CB6C59"/>
    <w:rsid w:val="00CB7A1A"/>
    <w:rsid w:val="00CC02CC"/>
    <w:rsid w:val="00CC1DAB"/>
    <w:rsid w:val="00CD13A8"/>
    <w:rsid w:val="00CD4145"/>
    <w:rsid w:val="00CD5F2B"/>
    <w:rsid w:val="00CD5FB7"/>
    <w:rsid w:val="00D009C7"/>
    <w:rsid w:val="00D022CB"/>
    <w:rsid w:val="00D05E18"/>
    <w:rsid w:val="00D10CBF"/>
    <w:rsid w:val="00D258E0"/>
    <w:rsid w:val="00D329D4"/>
    <w:rsid w:val="00D356A9"/>
    <w:rsid w:val="00D3758F"/>
    <w:rsid w:val="00D46DB7"/>
    <w:rsid w:val="00D614A1"/>
    <w:rsid w:val="00D74415"/>
    <w:rsid w:val="00D7457E"/>
    <w:rsid w:val="00D76243"/>
    <w:rsid w:val="00D76E41"/>
    <w:rsid w:val="00D77B0B"/>
    <w:rsid w:val="00D803EC"/>
    <w:rsid w:val="00D82656"/>
    <w:rsid w:val="00D926D1"/>
    <w:rsid w:val="00DB4DDF"/>
    <w:rsid w:val="00DB5110"/>
    <w:rsid w:val="00DC2BCB"/>
    <w:rsid w:val="00DC4E07"/>
    <w:rsid w:val="00DD7951"/>
    <w:rsid w:val="00DE1026"/>
    <w:rsid w:val="00DE37D1"/>
    <w:rsid w:val="00DE6233"/>
    <w:rsid w:val="00DF0C8E"/>
    <w:rsid w:val="00DF232E"/>
    <w:rsid w:val="00DF626C"/>
    <w:rsid w:val="00DF6FCE"/>
    <w:rsid w:val="00DF7B13"/>
    <w:rsid w:val="00E000A6"/>
    <w:rsid w:val="00E01665"/>
    <w:rsid w:val="00E02EA0"/>
    <w:rsid w:val="00E06C9F"/>
    <w:rsid w:val="00E17EA5"/>
    <w:rsid w:val="00E313A6"/>
    <w:rsid w:val="00E31EEC"/>
    <w:rsid w:val="00E35243"/>
    <w:rsid w:val="00E36DE0"/>
    <w:rsid w:val="00E427AF"/>
    <w:rsid w:val="00E55268"/>
    <w:rsid w:val="00E57D88"/>
    <w:rsid w:val="00E62EE5"/>
    <w:rsid w:val="00E73E25"/>
    <w:rsid w:val="00E740D4"/>
    <w:rsid w:val="00E74820"/>
    <w:rsid w:val="00E77C6C"/>
    <w:rsid w:val="00E836AD"/>
    <w:rsid w:val="00E84B49"/>
    <w:rsid w:val="00E90F2C"/>
    <w:rsid w:val="00E92066"/>
    <w:rsid w:val="00E955F3"/>
    <w:rsid w:val="00EA3B51"/>
    <w:rsid w:val="00EA4F32"/>
    <w:rsid w:val="00EA6C01"/>
    <w:rsid w:val="00EB005C"/>
    <w:rsid w:val="00EB2493"/>
    <w:rsid w:val="00EC0C5C"/>
    <w:rsid w:val="00EC3021"/>
    <w:rsid w:val="00EC6417"/>
    <w:rsid w:val="00ED5275"/>
    <w:rsid w:val="00EE190B"/>
    <w:rsid w:val="00EE63C3"/>
    <w:rsid w:val="00EF32D1"/>
    <w:rsid w:val="00EF396C"/>
    <w:rsid w:val="00EF3D1F"/>
    <w:rsid w:val="00EF4E7A"/>
    <w:rsid w:val="00EF651D"/>
    <w:rsid w:val="00EF69CD"/>
    <w:rsid w:val="00F02F6F"/>
    <w:rsid w:val="00F039D8"/>
    <w:rsid w:val="00F05A10"/>
    <w:rsid w:val="00F06881"/>
    <w:rsid w:val="00F07F0D"/>
    <w:rsid w:val="00F121E6"/>
    <w:rsid w:val="00F1265E"/>
    <w:rsid w:val="00F1322B"/>
    <w:rsid w:val="00F16894"/>
    <w:rsid w:val="00F311EE"/>
    <w:rsid w:val="00F32CEF"/>
    <w:rsid w:val="00F33D6D"/>
    <w:rsid w:val="00F35B92"/>
    <w:rsid w:val="00F376B3"/>
    <w:rsid w:val="00F43869"/>
    <w:rsid w:val="00F4606B"/>
    <w:rsid w:val="00F50834"/>
    <w:rsid w:val="00F6005A"/>
    <w:rsid w:val="00F621AF"/>
    <w:rsid w:val="00F71970"/>
    <w:rsid w:val="00F73C0D"/>
    <w:rsid w:val="00F758AE"/>
    <w:rsid w:val="00F766D8"/>
    <w:rsid w:val="00F81E38"/>
    <w:rsid w:val="00F934C9"/>
    <w:rsid w:val="00F94632"/>
    <w:rsid w:val="00F9581D"/>
    <w:rsid w:val="00FA3FA0"/>
    <w:rsid w:val="00FB0D76"/>
    <w:rsid w:val="00FC54D2"/>
    <w:rsid w:val="00FE1A5F"/>
    <w:rsid w:val="00FE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485026"/>
    </o:shapedefaults>
    <o:shapelayout v:ext="edit">
      <o:idmap v:ext="edit" data="2"/>
    </o:shapelayout>
  </w:shapeDefaults>
  <w:decimalSymbol w:val=","/>
  <w:listSeparator w:val=";"/>
  <w14:docId w14:val="41196C3B"/>
  <w15:chartTrackingRefBased/>
  <w15:docId w15:val="{C45C1D71-0788-41E8-9252-A6F5764CF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65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2161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2161D4"/>
    <w:rPr>
      <w:rFonts w:ascii="Tahoma" w:hAnsi="Tahoma" w:cs="Tahoma"/>
      <w:sz w:val="16"/>
      <w:szCs w:val="16"/>
    </w:rPr>
  </w:style>
  <w:style w:type="character" w:customStyle="1" w:styleId="Mellanmrktrutnt11">
    <w:name w:val="Mellanmörkt rutnät 11"/>
    <w:uiPriority w:val="99"/>
    <w:semiHidden/>
    <w:rsid w:val="00B663C7"/>
    <w:rPr>
      <w:color w:val="808080"/>
    </w:rPr>
  </w:style>
  <w:style w:type="table" w:styleId="Tabellrutnt">
    <w:name w:val="Table Grid"/>
    <w:basedOn w:val="Normaltabell"/>
    <w:uiPriority w:val="59"/>
    <w:rsid w:val="00B663C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dhuvud">
    <w:name w:val="header"/>
    <w:basedOn w:val="Normal"/>
    <w:link w:val="SidhuvudChar"/>
    <w:uiPriority w:val="99"/>
    <w:unhideWhenUsed/>
    <w:rsid w:val="009C1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C1B40"/>
  </w:style>
  <w:style w:type="paragraph" w:styleId="Sidfot">
    <w:name w:val="footer"/>
    <w:basedOn w:val="Normal"/>
    <w:link w:val="SidfotChar"/>
    <w:uiPriority w:val="99"/>
    <w:unhideWhenUsed/>
    <w:rsid w:val="009C1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C1B40"/>
  </w:style>
  <w:style w:type="character" w:styleId="Hyperlnk">
    <w:name w:val="Hyperlink"/>
    <w:uiPriority w:val="99"/>
    <w:unhideWhenUsed/>
    <w:rsid w:val="009C1B40"/>
    <w:rPr>
      <w:color w:val="0000FF"/>
      <w:u w:val="single"/>
    </w:rPr>
  </w:style>
  <w:style w:type="character" w:styleId="AnvndHyperlnk">
    <w:name w:val="FollowedHyperlink"/>
    <w:uiPriority w:val="99"/>
    <w:semiHidden/>
    <w:unhideWhenUsed/>
    <w:rsid w:val="00F06881"/>
    <w:rPr>
      <w:color w:val="B2B2B2"/>
      <w:u w:val="single"/>
    </w:rPr>
  </w:style>
  <w:style w:type="paragraph" w:styleId="Innehll1">
    <w:name w:val="toc 1"/>
    <w:basedOn w:val="Normal"/>
    <w:next w:val="Normal"/>
    <w:autoRedefine/>
    <w:uiPriority w:val="39"/>
    <w:semiHidden/>
    <w:unhideWhenUsed/>
    <w:rsid w:val="006D72E2"/>
    <w:pPr>
      <w:spacing w:after="100"/>
    </w:pPr>
  </w:style>
  <w:style w:type="paragraph" w:styleId="Brdtext">
    <w:name w:val="Body Text"/>
    <w:basedOn w:val="Normal"/>
    <w:link w:val="BrdtextChar"/>
    <w:uiPriority w:val="1"/>
    <w:qFormat/>
    <w:rsid w:val="00F758AE"/>
    <w:pPr>
      <w:spacing w:after="120" w:line="240" w:lineRule="auto"/>
    </w:pPr>
  </w:style>
  <w:style w:type="character" w:customStyle="1" w:styleId="BrdtextChar">
    <w:name w:val="Brödtext Char"/>
    <w:link w:val="Brdtext"/>
    <w:rsid w:val="00F758AE"/>
    <w:rPr>
      <w:sz w:val="22"/>
      <w:szCs w:val="22"/>
      <w:lang w:eastAsia="en-US"/>
    </w:rPr>
  </w:style>
  <w:style w:type="paragraph" w:styleId="Liststycke">
    <w:name w:val="List Paragraph"/>
    <w:basedOn w:val="Normal"/>
    <w:uiPriority w:val="34"/>
    <w:qFormat/>
    <w:rsid w:val="00BB677E"/>
    <w:pPr>
      <w:spacing w:after="0" w:line="240" w:lineRule="auto"/>
      <w:ind w:left="720"/>
      <w:contextualSpacing/>
    </w:pPr>
    <w:rPr>
      <w:rFonts w:eastAsia="Times New Roman"/>
      <w:sz w:val="24"/>
      <w:szCs w:val="24"/>
      <w:lang w:val="en-US"/>
    </w:rPr>
  </w:style>
  <w:style w:type="paragraph" w:customStyle="1" w:styleId="text-lead">
    <w:name w:val="text-lead"/>
    <w:basedOn w:val="Normal"/>
    <w:uiPriority w:val="99"/>
    <w:rsid w:val="00135A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v-SE"/>
    </w:rPr>
  </w:style>
  <w:style w:type="paragraph" w:styleId="Normalwebb">
    <w:name w:val="Normal (Web)"/>
    <w:basedOn w:val="Normal"/>
    <w:uiPriority w:val="99"/>
    <w:unhideWhenUsed/>
    <w:rsid w:val="00135A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v-SE"/>
    </w:rPr>
  </w:style>
  <w:style w:type="character" w:styleId="Stark">
    <w:name w:val="Strong"/>
    <w:uiPriority w:val="22"/>
    <w:qFormat/>
    <w:rsid w:val="00135AFF"/>
    <w:rPr>
      <w:b/>
      <w:bCs/>
    </w:rPr>
  </w:style>
  <w:style w:type="character" w:customStyle="1" w:styleId="apple-converted-space">
    <w:name w:val="apple-converted-space"/>
    <w:rsid w:val="00942E94"/>
  </w:style>
  <w:style w:type="character" w:styleId="Olstomnmnande">
    <w:name w:val="Unresolved Mention"/>
    <w:uiPriority w:val="99"/>
    <w:semiHidden/>
    <w:unhideWhenUsed/>
    <w:rsid w:val="00BD4C82"/>
    <w:rPr>
      <w:color w:val="605E5C"/>
      <w:shd w:val="clear" w:color="auto" w:fill="E1DFDD"/>
    </w:rPr>
  </w:style>
  <w:style w:type="paragraph" w:styleId="Ingetavstnd">
    <w:name w:val="No Spacing"/>
    <w:uiPriority w:val="1"/>
    <w:qFormat/>
    <w:rsid w:val="00EB2493"/>
    <w:rPr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B8564E"/>
    <w:rPr>
      <w:sz w:val="22"/>
      <w:szCs w:val="22"/>
      <w:lang w:eastAsia="en-US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BB2C41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BB2C41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BB2C41"/>
    <w:rPr>
      <w:lang w:eastAsia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BB2C41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BB2C4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2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62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7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751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175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3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fPeh\OneDrive%20-%20VINNOVA\Pressmedelanden\PM%20ID\PM%20ID%2025\PM%20De%20f&#229;r%20SSFs%20Industridoktorandprojekt%202025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5C09E-D000-469E-B119-22A44152D4F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b552844-3bd0-4e19-bfd3-a566ea76a7b6}" enabled="0" method="" siteId="{4b552844-3bd0-4e19-bfd3-a566ea76a7b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PM De får SSFs Industridoktorandprojekt 2025</Template>
  <TotalTime>7</TotalTime>
  <Pages>1</Pages>
  <Words>256</Words>
  <Characters>1736</Characters>
  <Application>Microsoft Office Word</Application>
  <DocSecurity>0</DocSecurity>
  <Lines>36</Lines>
  <Paragraphs>14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    </vt:lpstr>
    </vt:vector>
  </TitlesOfParts>
  <Company>Stendahls.net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Pehrsson</dc:creator>
  <cp:keywords/>
  <cp:lastModifiedBy>Sofie Pehrsson</cp:lastModifiedBy>
  <cp:revision>10</cp:revision>
  <cp:lastPrinted>2021-02-16T10:07:00Z</cp:lastPrinted>
  <dcterms:created xsi:type="dcterms:W3CDTF">2026-10-21T13:47:00Z</dcterms:created>
  <dcterms:modified xsi:type="dcterms:W3CDTF">2026-10-21T14:56:00Z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Target">
    <vt:i4>4096</vt:i4>
  </property>
</Properties>
</file>